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C08F2" w14:textId="68C2F9DD" w:rsidR="00D077E9" w:rsidRDefault="00831AF8" w:rsidP="00D70D02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BFFE12" wp14:editId="7ADE5741">
                <wp:simplePos x="0" y="0"/>
                <wp:positionH relativeFrom="column">
                  <wp:posOffset>-203835</wp:posOffset>
                </wp:positionH>
                <wp:positionV relativeFrom="page">
                  <wp:posOffset>1190625</wp:posOffset>
                </wp:positionV>
                <wp:extent cx="3938905" cy="1485900"/>
                <wp:effectExtent l="0" t="0" r="4445" b="0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85424" id="Rectangle 3" o:spid="_x0000_s1026" alt="rectangle blanc pour le texte sur la couverture" style="position:absolute;margin-left:-16.05pt;margin-top:93.75pt;width:310.15pt;height:11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" fillcolor="white [3212]" stroked="f" strokeweight="2pt">
                <w10:wrap anchory="page"/>
              </v:rect>
            </w:pict>
          </mc:Fallback>
        </mc:AlternateContent>
      </w:r>
      <w:r w:rsidR="00A7440B">
        <w:rPr>
          <w:noProof/>
          <w:lang w:val="en-US" w:eastAsia="zh-CN"/>
        </w:rPr>
        <w:drawing>
          <wp:anchor distT="0" distB="0" distL="114300" distR="114300" simplePos="0" relativeHeight="251658240" behindDoc="1" locked="0" layoutInCell="1" allowOverlap="1" wp14:anchorId="1D70CF80" wp14:editId="1F7F43C4">
            <wp:simplePos x="0" y="0"/>
            <wp:positionH relativeFrom="column">
              <wp:posOffset>-746760</wp:posOffset>
            </wp:positionH>
            <wp:positionV relativeFrom="page">
              <wp:posOffset>745490</wp:posOffset>
            </wp:positionV>
            <wp:extent cx="7760970" cy="5173980"/>
            <wp:effectExtent l="0" t="0" r="0" b="7620"/>
            <wp:wrapNone/>
            <wp:docPr id="1" name="Image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 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C967727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47FFFC3" w14:textId="77777777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0C27833E" wp14:editId="62E28A48">
                      <wp:extent cx="3528695" cy="1828800"/>
                      <wp:effectExtent l="0" t="0" r="0" b="0"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BA34A2" w14:textId="2B14D9D6" w:rsidR="00D077E9" w:rsidRPr="00D86945" w:rsidRDefault="00A7440B" w:rsidP="00D077E9">
                                  <w:pPr>
                                    <w:pStyle w:val="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Bilan Phase 1</w:t>
                                  </w:r>
                                </w:p>
                                <w:p w14:paraId="14820D89" w14:textId="5E3751F4" w:rsidR="00D077E9" w:rsidRPr="00D86945" w:rsidRDefault="00D077E9" w:rsidP="00D077E9">
                                  <w:pPr>
                                    <w:pStyle w:val="Titre"/>
                                    <w:spacing w:after="0"/>
                                  </w:pPr>
                                  <w:r w:rsidRPr="00D86945">
                                    <w:rPr>
                                      <w:lang w:bidi="fr-FR"/>
                                    </w:rPr>
                                    <w:t>20</w:t>
                                  </w:r>
                                  <w:r w:rsidR="00A7440B">
                                    <w:rPr>
                                      <w:lang w:bidi="fr-FR"/>
                                    </w:rPr>
                                    <w:t>21 /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C2783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6" type="#_x0000_t202" style="width:277.8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" filled="f" stroked="f" strokeweight=".5pt">
                      <v:textbox>
                        <w:txbxContent>
                          <w:p w14:paraId="3ABA34A2" w14:textId="2B14D9D6" w:rsidR="00D077E9" w:rsidRPr="00D86945" w:rsidRDefault="00A7440B" w:rsidP="00D077E9">
                            <w:pPr>
                              <w:pStyle w:val="Titre"/>
                            </w:pPr>
                            <w:r>
                              <w:rPr>
                                <w:lang w:bidi="fr-FR"/>
                              </w:rPr>
                              <w:t>Bilan Phase 1</w:t>
                            </w:r>
                          </w:p>
                          <w:p w14:paraId="14820D89" w14:textId="5E3751F4" w:rsidR="00D077E9" w:rsidRPr="00D86945" w:rsidRDefault="00D077E9" w:rsidP="00D077E9">
                            <w:pPr>
                              <w:pStyle w:val="Titre"/>
                              <w:spacing w:after="0"/>
                            </w:pPr>
                            <w:r w:rsidRPr="00D86945">
                              <w:rPr>
                                <w:lang w:bidi="fr-FR"/>
                              </w:rPr>
                              <w:t>20</w:t>
                            </w:r>
                            <w:r w:rsidR="00A7440B">
                              <w:rPr>
                                <w:lang w:bidi="fr-FR"/>
                              </w:rPr>
                              <w:t>21 / 2022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D839922" w14:textId="21888FDC" w:rsidR="00D077E9" w:rsidRDefault="00D077E9" w:rsidP="00AB02A7"/>
        </w:tc>
      </w:tr>
      <w:tr w:rsidR="00D077E9" w14:paraId="6D865ABE" w14:textId="77777777" w:rsidTr="00270C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3661026" w14:textId="3AF275EE" w:rsidR="00D077E9" w:rsidRDefault="00D077E9" w:rsidP="00AB02A7">
            <w:pPr>
              <w:rPr>
                <w:noProof/>
              </w:rPr>
            </w:pPr>
          </w:p>
        </w:tc>
      </w:tr>
      <w:tr w:rsidR="00D077E9" w14:paraId="634B08AA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79F884ADED824DBB857D5A288B0AE9FB"/>
              </w:placeholder>
              <w15:appearance w15:val="hidden"/>
            </w:sdtPr>
            <w:sdtEndPr/>
            <w:sdtContent>
              <w:p w14:paraId="56541C2A" w14:textId="60814673" w:rsidR="00D077E9" w:rsidRDefault="00532541" w:rsidP="00AB02A7">
                <w:r>
                  <w:rPr>
                    <w:rStyle w:val="Sous-titreCar"/>
                    <w:b w:val="0"/>
                    <w:lang w:bidi="fr-FR"/>
                  </w:rPr>
                  <w:fldChar w:fldCharType="begin"/>
                </w:r>
                <w:r>
                  <w:rPr>
                    <w:rStyle w:val="Sous-titreCar"/>
                    <w:b w:val="0"/>
                    <w:lang w:bidi="fr-FR"/>
                  </w:rPr>
                  <w:instrText xml:space="preserve"> DATE  \@ "d MMMM"  \* MERGEFORMAT </w:instrText>
                </w:r>
                <w:r>
                  <w:rPr>
                    <w:rStyle w:val="Sous-titreCar"/>
                    <w:b w:val="0"/>
                    <w:lang w:bidi="fr-FR"/>
                  </w:rPr>
                  <w:fldChar w:fldCharType="separate"/>
                </w:r>
                <w:r w:rsidR="00382D9D">
                  <w:rPr>
                    <w:rStyle w:val="Sous-titreCar"/>
                    <w:b w:val="0"/>
                    <w:noProof/>
                    <w:lang w:bidi="fr-FR"/>
                  </w:rPr>
                  <w:t>20 décembre</w:t>
                </w:r>
                <w:r>
                  <w:rPr>
                    <w:rStyle w:val="Sous-titreCar"/>
                    <w:b w:val="0"/>
                    <w:lang w:bidi="fr-FR"/>
                  </w:rPr>
                  <w:fldChar w:fldCharType="end"/>
                </w:r>
              </w:p>
            </w:sdtContent>
          </w:sdt>
          <w:p w14:paraId="73C95BE2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061579B" wp14:editId="716AA5EE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08AA22B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0ED6EB22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66073EE8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3F053607" w14:textId="07096D32" w:rsidR="00D077E9" w:rsidRDefault="00337390" w:rsidP="00AB02A7">
            <w:sdt>
              <w:sdtPr>
                <w:id w:val="-1740469667"/>
                <w:placeholder>
                  <w:docPart w:val="137C792B852C4BE9AF079F47A19C1AF5"/>
                </w:placeholder>
                <w15:appearance w15:val="hidden"/>
              </w:sdtPr>
              <w:sdtEndPr/>
              <w:sdtContent>
                <w:r w:rsidR="00A7440B">
                  <w:t>Château-Gontier Tennis de Table</w:t>
                </w:r>
              </w:sdtContent>
            </w:sdt>
          </w:p>
          <w:p w14:paraId="45F68C06" w14:textId="69FAB98D" w:rsidR="00D077E9" w:rsidRDefault="00D077E9" w:rsidP="00AB02A7">
            <w:r w:rsidRPr="00B231E5">
              <w:rPr>
                <w:lang w:bidi="fr-FR"/>
              </w:rPr>
              <w:t>Créé par :</w:t>
            </w:r>
            <w:r w:rsidR="00A7440B">
              <w:rPr>
                <w:lang w:bidi="fr-FR"/>
              </w:rPr>
              <w:t> </w:t>
            </w:r>
            <w:sdt>
              <w:sdtPr>
                <w:alias w:val="Votre nom"/>
                <w:tag w:val="Votre nom"/>
                <w:id w:val="-180584491"/>
                <w:placeholder>
                  <w:docPart w:val="208A18A188B84B20B3F61F4ABB729D67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A7440B">
                  <w:t>Hervé PEYRET-LACOMBE</w:t>
                </w:r>
              </w:sdtContent>
            </w:sdt>
          </w:p>
          <w:p w14:paraId="1E66A816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7B7D28B1" w14:textId="1380653C" w:rsidR="000E361C" w:rsidRDefault="004A481B">
      <w:pPr>
        <w:spacing w:after="200"/>
        <w:rPr>
          <w:rFonts w:asciiTheme="majorHAnsi" w:eastAsiaTheme="majorEastAsia" w:hAnsiTheme="majorHAnsi" w:cstheme="majorBidi"/>
          <w:bCs/>
          <w:sz w:val="72"/>
          <w:szCs w:val="52"/>
          <w:lang w:bidi="fr-FR"/>
        </w:rPr>
      </w:pPr>
      <w:r w:rsidRPr="00D967AC"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236C8663" wp14:editId="14ECE02D">
            <wp:simplePos x="0" y="0"/>
            <wp:positionH relativeFrom="column">
              <wp:posOffset>4377690</wp:posOffset>
            </wp:positionH>
            <wp:positionV relativeFrom="paragraph">
              <wp:posOffset>6880861</wp:posOffset>
            </wp:positionV>
            <wp:extent cx="1641475" cy="1509820"/>
            <wp:effectExtent l="0" t="0" r="0" b="0"/>
            <wp:wrapNone/>
            <wp:docPr id="12" name="Graphisme 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sme 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39" cy="15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17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C2AE45" wp14:editId="6027E0DD">
                <wp:simplePos x="0" y="0"/>
                <wp:positionH relativeFrom="column">
                  <wp:posOffset>-821690</wp:posOffset>
                </wp:positionH>
                <wp:positionV relativeFrom="page">
                  <wp:posOffset>5934075</wp:posOffset>
                </wp:positionV>
                <wp:extent cx="7760970" cy="401955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8BC8" id="Rectangle 2" o:spid="_x0000_s1026" alt="rectangle coloré" style="position:absolute;margin-left:-64.7pt;margin-top:467.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lang w:bidi="fr-FR"/>
        </w:rPr>
        <w:br w:type="page"/>
      </w:r>
      <w:r w:rsidR="002537CE">
        <w:rPr>
          <w:lang w:bidi="fr-FR"/>
        </w:rPr>
        <w:lastRenderedPageBreak/>
        <w:br w:type="page"/>
      </w:r>
    </w:p>
    <w:p w14:paraId="7F2FA057" w14:textId="068A1CBD" w:rsidR="00D077E9" w:rsidRDefault="00BA1838" w:rsidP="00421A9C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Licences</w:t>
      </w:r>
    </w:p>
    <w:tbl>
      <w:tblPr>
        <w:tblW w:w="10034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D077E9" w14:paraId="5510F387" w14:textId="77777777" w:rsidTr="009A42E1">
        <w:trPr>
          <w:trHeight w:val="5457"/>
        </w:trPr>
        <w:tc>
          <w:tcPr>
            <w:tcW w:w="10034" w:type="dxa"/>
          </w:tcPr>
          <w:p w14:paraId="1627E636" w14:textId="77777777" w:rsidR="00DF027C" w:rsidRDefault="002E2421" w:rsidP="001677D2">
            <w:pPr>
              <w:pStyle w:val="Contenu"/>
              <w:numPr>
                <w:ilvl w:val="1"/>
                <w:numId w:val="10"/>
              </w:numPr>
            </w:pPr>
            <w:r>
              <w:t>Tableau comparatif sur 3 saisons</w:t>
            </w:r>
          </w:p>
          <w:tbl>
            <w:tblPr>
              <w:tblStyle w:val="TableauGrille5Fonc-Accentuation5"/>
              <w:tblW w:w="0" w:type="auto"/>
              <w:tblLook w:val="04A0" w:firstRow="1" w:lastRow="0" w:firstColumn="1" w:lastColumn="0" w:noHBand="0" w:noVBand="1"/>
            </w:tblPr>
            <w:tblGrid>
              <w:gridCol w:w="2360"/>
              <w:gridCol w:w="1418"/>
              <w:gridCol w:w="1441"/>
              <w:gridCol w:w="1665"/>
            </w:tblGrid>
            <w:tr w:rsidR="00D01A15" w14:paraId="1FEEC9AA" w14:textId="77777777" w:rsidTr="009B394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60" w:type="dxa"/>
                </w:tcPr>
                <w:p w14:paraId="3DF096FC" w14:textId="77777777" w:rsidR="00D01A15" w:rsidRDefault="00D01A15" w:rsidP="00DF027C">
                  <w:pPr>
                    <w:pStyle w:val="Contenu"/>
                  </w:pPr>
                </w:p>
              </w:tc>
              <w:tc>
                <w:tcPr>
                  <w:tcW w:w="1418" w:type="dxa"/>
                </w:tcPr>
                <w:p w14:paraId="51DD1278" w14:textId="2C876B80" w:rsidR="00D01A15" w:rsidRDefault="00D01A15" w:rsidP="00DF027C">
                  <w:pPr>
                    <w:pStyle w:val="Contenu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Femmes </w:t>
                  </w:r>
                </w:p>
              </w:tc>
              <w:tc>
                <w:tcPr>
                  <w:tcW w:w="1441" w:type="dxa"/>
                </w:tcPr>
                <w:p w14:paraId="291A6607" w14:textId="0F88C4EF" w:rsidR="00D01A15" w:rsidRDefault="00D01A15" w:rsidP="00DF027C">
                  <w:pPr>
                    <w:pStyle w:val="Contenu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Hommes</w:t>
                  </w:r>
                </w:p>
              </w:tc>
              <w:tc>
                <w:tcPr>
                  <w:tcW w:w="1665" w:type="dxa"/>
                </w:tcPr>
                <w:p w14:paraId="74C8EB9D" w14:textId="748F6791" w:rsidR="00D01A15" w:rsidRDefault="00D01A15" w:rsidP="00DF027C">
                  <w:pPr>
                    <w:pStyle w:val="Contenu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TOTAL</w:t>
                  </w:r>
                </w:p>
              </w:tc>
            </w:tr>
            <w:tr w:rsidR="00D01A15" w14:paraId="5C6A1550" w14:textId="77777777" w:rsidTr="009B394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60" w:type="dxa"/>
                </w:tcPr>
                <w:p w14:paraId="26BB3C6D" w14:textId="6E804E06" w:rsidR="00D01A15" w:rsidRDefault="00D01A15" w:rsidP="00DF027C">
                  <w:pPr>
                    <w:pStyle w:val="Contenu"/>
                  </w:pPr>
                  <w:r>
                    <w:t>2019/2020</w:t>
                  </w:r>
                </w:p>
              </w:tc>
              <w:tc>
                <w:tcPr>
                  <w:tcW w:w="1418" w:type="dxa"/>
                </w:tcPr>
                <w:p w14:paraId="7809E7E1" w14:textId="2ADE4E52" w:rsidR="00D01A15" w:rsidRDefault="007B76D8" w:rsidP="009B394B">
                  <w:pPr>
                    <w:pStyle w:val="Contenu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8</w:t>
                  </w:r>
                </w:p>
              </w:tc>
              <w:tc>
                <w:tcPr>
                  <w:tcW w:w="1441" w:type="dxa"/>
                </w:tcPr>
                <w:p w14:paraId="2F118B1D" w14:textId="25864A99" w:rsidR="00D01A15" w:rsidRDefault="007B76D8" w:rsidP="009B394B">
                  <w:pPr>
                    <w:pStyle w:val="Contenu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57</w:t>
                  </w:r>
                </w:p>
              </w:tc>
              <w:tc>
                <w:tcPr>
                  <w:tcW w:w="1665" w:type="dxa"/>
                </w:tcPr>
                <w:p w14:paraId="4F12B26C" w14:textId="14658C31" w:rsidR="00D01A15" w:rsidRDefault="007B76D8" w:rsidP="009B394B">
                  <w:pPr>
                    <w:pStyle w:val="Contenu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65</w:t>
                  </w:r>
                </w:p>
              </w:tc>
            </w:tr>
            <w:tr w:rsidR="00D01A15" w14:paraId="22E63859" w14:textId="77777777" w:rsidTr="009B394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60" w:type="dxa"/>
                </w:tcPr>
                <w:p w14:paraId="6CC08563" w14:textId="4260B154" w:rsidR="00D01A15" w:rsidRDefault="00D01A15" w:rsidP="00DF027C">
                  <w:pPr>
                    <w:pStyle w:val="Contenu"/>
                  </w:pPr>
                  <w:r>
                    <w:t>2020/2021</w:t>
                  </w:r>
                </w:p>
              </w:tc>
              <w:tc>
                <w:tcPr>
                  <w:tcW w:w="1418" w:type="dxa"/>
                </w:tcPr>
                <w:p w14:paraId="30CA1350" w14:textId="16BFDF0A" w:rsidR="00D01A15" w:rsidRDefault="007B76D8" w:rsidP="009B394B">
                  <w:pPr>
                    <w:pStyle w:val="Contenu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5</w:t>
                  </w:r>
                </w:p>
              </w:tc>
              <w:tc>
                <w:tcPr>
                  <w:tcW w:w="1441" w:type="dxa"/>
                </w:tcPr>
                <w:p w14:paraId="5353B0B7" w14:textId="6EF80EA5" w:rsidR="00D01A15" w:rsidRDefault="007B76D8" w:rsidP="009B394B">
                  <w:pPr>
                    <w:pStyle w:val="Contenu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51</w:t>
                  </w:r>
                </w:p>
              </w:tc>
              <w:tc>
                <w:tcPr>
                  <w:tcW w:w="1665" w:type="dxa"/>
                </w:tcPr>
                <w:p w14:paraId="4CAF2F5A" w14:textId="44512639" w:rsidR="00D01A15" w:rsidRDefault="007B76D8" w:rsidP="009B394B">
                  <w:pPr>
                    <w:pStyle w:val="Contenu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56</w:t>
                  </w:r>
                </w:p>
              </w:tc>
            </w:tr>
            <w:tr w:rsidR="00D01A15" w14:paraId="4DBBD1FE" w14:textId="77777777" w:rsidTr="009B394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60" w:type="dxa"/>
                </w:tcPr>
                <w:p w14:paraId="750C6866" w14:textId="0BB6168C" w:rsidR="00D01A15" w:rsidRDefault="00D01A15" w:rsidP="00DF027C">
                  <w:pPr>
                    <w:pStyle w:val="Contenu"/>
                  </w:pPr>
                  <w:r>
                    <w:t>2021/2022</w:t>
                  </w:r>
                </w:p>
              </w:tc>
              <w:tc>
                <w:tcPr>
                  <w:tcW w:w="1418" w:type="dxa"/>
                </w:tcPr>
                <w:p w14:paraId="780E087D" w14:textId="203C6C11" w:rsidR="00D01A15" w:rsidRDefault="009B394B" w:rsidP="009B394B">
                  <w:pPr>
                    <w:pStyle w:val="Contenu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6</w:t>
                  </w:r>
                </w:p>
              </w:tc>
              <w:tc>
                <w:tcPr>
                  <w:tcW w:w="1441" w:type="dxa"/>
                </w:tcPr>
                <w:p w14:paraId="4D6891EE" w14:textId="79961877" w:rsidR="00D01A15" w:rsidRDefault="009B394B" w:rsidP="009B394B">
                  <w:pPr>
                    <w:pStyle w:val="Contenu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49</w:t>
                  </w:r>
                </w:p>
              </w:tc>
              <w:tc>
                <w:tcPr>
                  <w:tcW w:w="1665" w:type="dxa"/>
                </w:tcPr>
                <w:p w14:paraId="3FB32E4E" w14:textId="7DE37CEC" w:rsidR="00D01A15" w:rsidRDefault="009B394B" w:rsidP="009B394B">
                  <w:pPr>
                    <w:pStyle w:val="Contenu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55</w:t>
                  </w:r>
                </w:p>
              </w:tc>
            </w:tr>
          </w:tbl>
          <w:p w14:paraId="717E83F1" w14:textId="3E967C23" w:rsidR="00691BB6" w:rsidRPr="00565934" w:rsidRDefault="003E2C84" w:rsidP="00CD662E">
            <w:pPr>
              <w:spacing w:after="200"/>
              <w:rPr>
                <w:b w:val="0"/>
                <w:bCs/>
              </w:rPr>
            </w:pPr>
            <w:r>
              <w:t>Un bilan des licences relativement acceptable compte tenu de la situation sanitaire.</w:t>
            </w:r>
            <w:r w:rsidR="00CD662E">
              <w:t xml:space="preserve"> </w:t>
            </w:r>
            <w:r w:rsidRPr="00CD662E">
              <w:t>Nous avons eu 24 licenciés en moins que la saison dernière mais nous enregistrons 23 nouvelles licences</w:t>
            </w:r>
            <w:r w:rsidR="0017061D">
              <w:t>.</w:t>
            </w:r>
          </w:p>
          <w:p w14:paraId="101B43B8" w14:textId="330F27B6" w:rsidR="00982C35" w:rsidRDefault="00847C7E" w:rsidP="001677D2">
            <w:pPr>
              <w:pStyle w:val="Contenu"/>
              <w:numPr>
                <w:ilvl w:val="1"/>
                <w:numId w:val="10"/>
              </w:numPr>
            </w:pPr>
            <w:r>
              <w:t>Répartition par classement</w:t>
            </w:r>
          </w:p>
          <w:p w14:paraId="4B60A118" w14:textId="1624EC5A" w:rsidR="00982C35" w:rsidRDefault="00982C35" w:rsidP="00565934">
            <w:pPr>
              <w:pStyle w:val="Contenu"/>
              <w:ind w:left="720"/>
            </w:pPr>
            <w:r>
              <w:rPr>
                <w:noProof/>
              </w:rPr>
              <w:drawing>
                <wp:inline distT="0" distB="0" distL="0" distR="0" wp14:anchorId="1B4F968C" wp14:editId="78CE5EBB">
                  <wp:extent cx="5286375" cy="5286375"/>
                  <wp:effectExtent l="0" t="0" r="9525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7E" w14:paraId="3FE9FEE9" w14:textId="77777777" w:rsidTr="009A42E1">
        <w:trPr>
          <w:trHeight w:val="5457"/>
        </w:trPr>
        <w:tc>
          <w:tcPr>
            <w:tcW w:w="10034" w:type="dxa"/>
          </w:tcPr>
          <w:p w14:paraId="05D57172" w14:textId="77777777" w:rsidR="00847C7E" w:rsidRDefault="00847C7E" w:rsidP="00DF027C">
            <w:pPr>
              <w:pStyle w:val="Contenu"/>
            </w:pPr>
          </w:p>
          <w:p w14:paraId="7A61B249" w14:textId="53CDA717" w:rsidR="00847C7E" w:rsidRDefault="00847C7E" w:rsidP="008F4320">
            <w:pPr>
              <w:pStyle w:val="Contenu"/>
              <w:numPr>
                <w:ilvl w:val="1"/>
                <w:numId w:val="10"/>
              </w:numPr>
            </w:pPr>
            <w:r>
              <w:t>Répartition par</w:t>
            </w:r>
            <w:r w:rsidR="008C1006">
              <w:t xml:space="preserve"> catégories d’âge</w:t>
            </w:r>
          </w:p>
          <w:p w14:paraId="4DD00203" w14:textId="05E03B0E" w:rsidR="008C1006" w:rsidRDefault="008C1006" w:rsidP="00DF027C">
            <w:pPr>
              <w:pStyle w:val="Contenu"/>
            </w:pPr>
            <w:r>
              <w:rPr>
                <w:noProof/>
              </w:rPr>
              <w:drawing>
                <wp:inline distT="0" distB="0" distL="0" distR="0" wp14:anchorId="07D9DE91" wp14:editId="49ACD124">
                  <wp:extent cx="6371590" cy="637159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590" cy="63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876F8" w14:textId="567AB7CF" w:rsidR="00FB31E0" w:rsidRDefault="00FB31E0" w:rsidP="00DF027C"/>
    <w:p w14:paraId="0999A322" w14:textId="77777777" w:rsidR="000E361C" w:rsidRDefault="000E361C">
      <w:pPr>
        <w:spacing w:after="200"/>
        <w:rPr>
          <w:rFonts w:asciiTheme="majorHAnsi" w:eastAsiaTheme="majorEastAsia" w:hAnsiTheme="majorHAnsi" w:cstheme="majorBidi"/>
          <w:bCs/>
          <w:sz w:val="72"/>
          <w:szCs w:val="52"/>
          <w:lang w:bidi="fr-FR"/>
        </w:rPr>
      </w:pPr>
      <w:r>
        <w:rPr>
          <w:lang w:bidi="fr-FR"/>
        </w:rPr>
        <w:br w:type="page"/>
      </w:r>
    </w:p>
    <w:p w14:paraId="17CD6FE8" w14:textId="0B8F0AAF" w:rsidR="00BA1838" w:rsidRDefault="00BA1838" w:rsidP="0004180D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Championnat Adulte</w:t>
      </w:r>
    </w:p>
    <w:p w14:paraId="481191C9" w14:textId="77777777" w:rsidR="002C4203" w:rsidRDefault="002C4203" w:rsidP="002C4203">
      <w:pPr>
        <w:pStyle w:val="Contenu"/>
      </w:pPr>
      <w:r w:rsidRPr="00035E60">
        <w:t>Nous présentons cette année 6 équipes adultes dans le championnat départemental de la Mayenne.</w:t>
      </w:r>
    </w:p>
    <w:p w14:paraId="65129C91" w14:textId="77777777" w:rsidR="002C4203" w:rsidRPr="00035E60" w:rsidRDefault="002C4203" w:rsidP="002C4203">
      <w:pPr>
        <w:pStyle w:val="Contenu"/>
      </w:pPr>
    </w:p>
    <w:p w14:paraId="160D4AA2" w14:textId="77777777" w:rsidR="002C4203" w:rsidRDefault="002C4203" w:rsidP="002C4203">
      <w:pPr>
        <w:pStyle w:val="Contenu"/>
        <w:numPr>
          <w:ilvl w:val="1"/>
          <w:numId w:val="10"/>
        </w:numPr>
        <w:rPr>
          <w:b/>
          <w:bCs/>
        </w:rPr>
      </w:pPr>
      <w:r w:rsidRPr="00AA2409">
        <w:rPr>
          <w:b/>
          <w:bCs/>
        </w:rPr>
        <w:t>Equipe M3 CHGTT1</w:t>
      </w:r>
    </w:p>
    <w:p w14:paraId="16F4E82B" w14:textId="77777777" w:rsidR="002C4203" w:rsidRPr="00AA2409" w:rsidRDefault="002C4203" w:rsidP="002C4203">
      <w:pPr>
        <w:pStyle w:val="Contenu"/>
        <w:ind w:left="643"/>
        <w:rPr>
          <w:b/>
          <w:bCs/>
        </w:rPr>
      </w:pPr>
    </w:p>
    <w:p w14:paraId="4C7B7FC1" w14:textId="77777777" w:rsidR="002C4203" w:rsidRPr="00035E60" w:rsidRDefault="002C4203" w:rsidP="002C4203">
      <w:pPr>
        <w:pStyle w:val="Contenu"/>
        <w:ind w:left="720"/>
      </w:pPr>
      <w:r w:rsidRPr="00035E60">
        <w:t>Composition de l’équipe</w:t>
      </w:r>
      <w:r>
        <w:t> :</w:t>
      </w:r>
    </w:p>
    <w:p w14:paraId="38E0E98D" w14:textId="77777777" w:rsidR="002C4203" w:rsidRPr="00035E60" w:rsidRDefault="002C4203" w:rsidP="002C4203">
      <w:pPr>
        <w:pStyle w:val="Contenu"/>
      </w:pPr>
      <w:r w:rsidRPr="00035E60">
        <w:rPr>
          <w:noProof/>
        </w:rPr>
        <w:drawing>
          <wp:inline distT="0" distB="0" distL="0" distR="0" wp14:anchorId="3B3364DB" wp14:editId="3DB0E626">
            <wp:extent cx="6371590" cy="6371590"/>
            <wp:effectExtent l="0" t="0" r="635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A948" w14:textId="77777777" w:rsidR="002C4203" w:rsidRPr="00035E60" w:rsidRDefault="002C4203" w:rsidP="002C4203">
      <w:pPr>
        <w:pStyle w:val="Contenu"/>
      </w:pPr>
    </w:p>
    <w:p w14:paraId="0EA6E795" w14:textId="77777777" w:rsidR="002C4203" w:rsidRPr="00035E60" w:rsidRDefault="002C4203" w:rsidP="002C4203">
      <w:pPr>
        <w:pStyle w:val="Contenu"/>
      </w:pPr>
    </w:p>
    <w:p w14:paraId="340EE9FD" w14:textId="7B06B4D4" w:rsidR="002C4203" w:rsidRDefault="002C4203" w:rsidP="002C4203">
      <w:pPr>
        <w:pStyle w:val="Contenu"/>
      </w:pPr>
      <w:r w:rsidRPr="00035E60">
        <w:lastRenderedPageBreak/>
        <w:t>Classement</w:t>
      </w:r>
      <w:r>
        <w:t> :</w:t>
      </w:r>
    </w:p>
    <w:p w14:paraId="7487D4A4" w14:textId="77777777" w:rsidR="001648FE" w:rsidRPr="00035E60" w:rsidRDefault="001648FE" w:rsidP="002C4203">
      <w:pPr>
        <w:pStyle w:val="Contenu"/>
      </w:pPr>
    </w:p>
    <w:p w14:paraId="7F69CEFA" w14:textId="77777777" w:rsidR="002C4203" w:rsidRPr="00035E60" w:rsidRDefault="002C4203" w:rsidP="002C4203">
      <w:pPr>
        <w:pStyle w:val="Contenu"/>
      </w:pPr>
      <w:r w:rsidRPr="00035E60">
        <w:rPr>
          <w:noProof/>
        </w:rPr>
        <w:drawing>
          <wp:inline distT="0" distB="0" distL="0" distR="0" wp14:anchorId="5446FBBE" wp14:editId="42348276">
            <wp:extent cx="6371590" cy="42291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5A36" w14:textId="77777777" w:rsidR="002C4203" w:rsidRPr="00035E60" w:rsidRDefault="002C4203" w:rsidP="002C4203">
      <w:pPr>
        <w:pStyle w:val="Contenu"/>
        <w:ind w:left="720"/>
      </w:pPr>
    </w:p>
    <w:p w14:paraId="552F9A2A" w14:textId="77777777" w:rsidR="002C4203" w:rsidRPr="00035E60" w:rsidRDefault="002C4203" w:rsidP="002C4203">
      <w:pPr>
        <w:pStyle w:val="Contenu"/>
        <w:ind w:left="720"/>
      </w:pPr>
    </w:p>
    <w:p w14:paraId="1E3A2137" w14:textId="77777777" w:rsidR="002C4203" w:rsidRDefault="002C4203" w:rsidP="002C4203">
      <w:pPr>
        <w:pStyle w:val="Contenu"/>
        <w:ind w:left="720"/>
      </w:pPr>
      <w:r>
        <w:t xml:space="preserve">Très belle place de l’équipe première qui se classe </w:t>
      </w:r>
      <w:r w:rsidRPr="00C50B2B">
        <w:rPr>
          <w:b/>
          <w:bCs/>
        </w:rPr>
        <w:t>2</w:t>
      </w:r>
      <w:r w:rsidRPr="00C50B2B">
        <w:rPr>
          <w:b/>
          <w:bCs/>
          <w:vertAlign w:val="superscript"/>
        </w:rPr>
        <w:t>ème</w:t>
      </w:r>
      <w:r w:rsidRPr="00C50B2B">
        <w:rPr>
          <w:b/>
          <w:bCs/>
        </w:rPr>
        <w:t xml:space="preserve"> exæquo</w:t>
      </w:r>
      <w:r>
        <w:t xml:space="preserve"> en nombre de points et 3</w:t>
      </w:r>
      <w:r w:rsidRPr="00976678">
        <w:rPr>
          <w:vertAlign w:val="superscript"/>
        </w:rPr>
        <w:t>ème</w:t>
      </w:r>
      <w:r>
        <w:t xml:space="preserve"> en nombre de matchs gagnés (-3 par rapport au 2</w:t>
      </w:r>
      <w:r w:rsidRPr="00250C90">
        <w:rPr>
          <w:vertAlign w:val="superscript"/>
        </w:rPr>
        <w:t>ème</w:t>
      </w:r>
      <w:r>
        <w:t>)</w:t>
      </w:r>
    </w:p>
    <w:p w14:paraId="56BCC03E" w14:textId="42EA8635" w:rsidR="00F05AD0" w:rsidRDefault="002C4203" w:rsidP="00076D2A">
      <w:pPr>
        <w:ind w:firstLine="720"/>
      </w:pPr>
      <w:r>
        <w:t xml:space="preserve">Bilan : </w:t>
      </w:r>
      <w:r w:rsidRPr="00250C90">
        <w:rPr>
          <w:bCs/>
        </w:rPr>
        <w:t>5 victoires et 2 défaites</w:t>
      </w:r>
      <w:r>
        <w:rPr>
          <w:bCs/>
        </w:rPr>
        <w:t xml:space="preserve"> </w:t>
      </w:r>
      <w:r w:rsidRPr="00C50B2B">
        <w:t>(Montjean et Forcé)</w:t>
      </w:r>
    </w:p>
    <w:p w14:paraId="3A2B7E57" w14:textId="5715DA67" w:rsidR="00867035" w:rsidRPr="00867035" w:rsidRDefault="00867035" w:rsidP="00076D2A">
      <w:pPr>
        <w:ind w:firstLine="720"/>
        <w:rPr>
          <w:color w:val="FF0000"/>
        </w:rPr>
      </w:pPr>
      <w:r w:rsidRPr="00867035">
        <w:rPr>
          <w:color w:val="FF0000"/>
        </w:rPr>
        <w:t xml:space="preserve">Equipe M3 TT1 : </w:t>
      </w:r>
      <w:r w:rsidR="00AA561A" w:rsidRPr="00867035">
        <w:rPr>
          <w:color w:val="FF0000"/>
        </w:rPr>
        <w:t>Helene</w:t>
      </w:r>
      <w:r w:rsidRPr="00867035">
        <w:rPr>
          <w:color w:val="FF0000"/>
        </w:rPr>
        <w:t xml:space="preserve">, </w:t>
      </w:r>
      <w:proofErr w:type="spellStart"/>
      <w:r w:rsidRPr="00867035">
        <w:rPr>
          <w:color w:val="FF0000"/>
        </w:rPr>
        <w:t>Erwann</w:t>
      </w:r>
      <w:proofErr w:type="spellEnd"/>
      <w:r w:rsidRPr="00867035">
        <w:rPr>
          <w:color w:val="FF0000"/>
        </w:rPr>
        <w:t>, Jordan, Roméo, Sylvain, Arnaud</w:t>
      </w:r>
      <w:r w:rsidR="000D0E20">
        <w:rPr>
          <w:color w:val="FF0000"/>
        </w:rPr>
        <w:t>,</w:t>
      </w:r>
      <w:r w:rsidR="000D0E20" w:rsidRPr="000D0E20">
        <w:rPr>
          <w:color w:val="00B050"/>
        </w:rPr>
        <w:t xml:space="preserve"> Frédéric</w:t>
      </w:r>
    </w:p>
    <w:p w14:paraId="069D84A4" w14:textId="77777777" w:rsidR="005A2D94" w:rsidRDefault="005A2D94">
      <w:r>
        <w:rPr>
          <w:b w:val="0"/>
        </w:rPr>
        <w:br w:type="page"/>
      </w:r>
    </w:p>
    <w:p w14:paraId="71927738" w14:textId="77777777" w:rsidR="000914CD" w:rsidRDefault="000914CD" w:rsidP="002B1EC5">
      <w:pPr>
        <w:pStyle w:val="Contenu"/>
        <w:numPr>
          <w:ilvl w:val="1"/>
          <w:numId w:val="10"/>
        </w:numPr>
        <w:rPr>
          <w:b/>
          <w:bCs/>
        </w:rPr>
      </w:pPr>
      <w:r w:rsidRPr="00AA2409">
        <w:rPr>
          <w:b/>
          <w:bCs/>
        </w:rPr>
        <w:lastRenderedPageBreak/>
        <w:t>Equipe M4 CHGTT2</w:t>
      </w:r>
    </w:p>
    <w:p w14:paraId="1AF49522" w14:textId="77777777" w:rsidR="000914CD" w:rsidRPr="00AA2409" w:rsidRDefault="000914CD" w:rsidP="000914CD">
      <w:pPr>
        <w:pStyle w:val="Contenu"/>
        <w:ind w:left="643"/>
        <w:rPr>
          <w:b/>
          <w:bCs/>
        </w:rPr>
      </w:pPr>
    </w:p>
    <w:p w14:paraId="340A0182" w14:textId="77777777" w:rsidR="000914CD" w:rsidRPr="00035E60" w:rsidRDefault="000914CD" w:rsidP="000914CD">
      <w:pPr>
        <w:pStyle w:val="Contenu"/>
        <w:ind w:left="720"/>
      </w:pPr>
      <w:r w:rsidRPr="00035E60">
        <w:t>Composition de l’équipe</w:t>
      </w:r>
    </w:p>
    <w:p w14:paraId="7EE8AEFD" w14:textId="77777777" w:rsidR="000914CD" w:rsidRPr="00035E60" w:rsidRDefault="000914CD" w:rsidP="000914CD">
      <w:pPr>
        <w:pStyle w:val="Paragraphedeliste"/>
        <w:ind w:left="0"/>
        <w:rPr>
          <w:b w:val="0"/>
        </w:rPr>
      </w:pPr>
      <w:r w:rsidRPr="00035E60">
        <w:rPr>
          <w:b w:val="0"/>
          <w:noProof/>
        </w:rPr>
        <w:drawing>
          <wp:inline distT="0" distB="0" distL="0" distR="0" wp14:anchorId="46B1D790" wp14:editId="2FA787BB">
            <wp:extent cx="6371590" cy="63715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2D26" w14:textId="77777777" w:rsidR="000914CD" w:rsidRDefault="000914CD" w:rsidP="000914CD">
      <w:pPr>
        <w:pStyle w:val="Paragraphedeliste"/>
        <w:rPr>
          <w:b w:val="0"/>
        </w:rPr>
      </w:pPr>
    </w:p>
    <w:p w14:paraId="4C66F3C7" w14:textId="77777777" w:rsidR="000914CD" w:rsidRDefault="000914CD" w:rsidP="000914CD">
      <w:pPr>
        <w:pStyle w:val="Paragraphedeliste"/>
        <w:rPr>
          <w:b w:val="0"/>
        </w:rPr>
      </w:pPr>
    </w:p>
    <w:p w14:paraId="24A3057E" w14:textId="77777777" w:rsidR="000914CD" w:rsidRDefault="000914CD" w:rsidP="000914CD">
      <w:pPr>
        <w:pStyle w:val="Paragraphedeliste"/>
        <w:rPr>
          <w:b w:val="0"/>
        </w:rPr>
      </w:pPr>
    </w:p>
    <w:p w14:paraId="1D167157" w14:textId="77777777" w:rsidR="000914CD" w:rsidRDefault="000914CD" w:rsidP="000914CD">
      <w:pPr>
        <w:pStyle w:val="Paragraphedeliste"/>
        <w:rPr>
          <w:b w:val="0"/>
        </w:rPr>
      </w:pPr>
    </w:p>
    <w:p w14:paraId="0106E3C9" w14:textId="77777777" w:rsidR="000914CD" w:rsidRDefault="000914CD" w:rsidP="000914CD">
      <w:pPr>
        <w:pStyle w:val="Paragraphedeliste"/>
        <w:rPr>
          <w:b w:val="0"/>
        </w:rPr>
      </w:pPr>
    </w:p>
    <w:p w14:paraId="005D4CF2" w14:textId="77777777" w:rsidR="000914CD" w:rsidRDefault="000914CD" w:rsidP="000914CD">
      <w:pPr>
        <w:pStyle w:val="Paragraphedeliste"/>
        <w:rPr>
          <w:b w:val="0"/>
        </w:rPr>
      </w:pPr>
    </w:p>
    <w:p w14:paraId="165D98DD" w14:textId="77777777" w:rsidR="000914CD" w:rsidRDefault="000914CD" w:rsidP="000914CD">
      <w:pPr>
        <w:pStyle w:val="Paragraphedeliste"/>
        <w:rPr>
          <w:b w:val="0"/>
        </w:rPr>
      </w:pPr>
    </w:p>
    <w:p w14:paraId="1FBE1710" w14:textId="77777777" w:rsidR="000914CD" w:rsidRPr="00035E60" w:rsidRDefault="000914CD" w:rsidP="000914CD">
      <w:pPr>
        <w:pStyle w:val="Paragraphedeliste"/>
        <w:rPr>
          <w:b w:val="0"/>
        </w:rPr>
      </w:pPr>
    </w:p>
    <w:p w14:paraId="5A877470" w14:textId="77777777" w:rsidR="000914CD" w:rsidRDefault="000914CD" w:rsidP="000914CD">
      <w:pPr>
        <w:pStyle w:val="Paragraphedeliste"/>
        <w:rPr>
          <w:b w:val="0"/>
        </w:rPr>
      </w:pPr>
      <w:r w:rsidRPr="00035E60">
        <w:rPr>
          <w:b w:val="0"/>
        </w:rPr>
        <w:t>Classement :</w:t>
      </w:r>
    </w:p>
    <w:p w14:paraId="198ACC4C" w14:textId="77777777" w:rsidR="000914CD" w:rsidRPr="00035E60" w:rsidRDefault="000914CD" w:rsidP="000914CD">
      <w:pPr>
        <w:pStyle w:val="Paragraphedeliste"/>
        <w:rPr>
          <w:b w:val="0"/>
        </w:rPr>
      </w:pPr>
    </w:p>
    <w:p w14:paraId="7CCC50C1" w14:textId="77777777" w:rsidR="000914CD" w:rsidRPr="00035E60" w:rsidRDefault="000914CD" w:rsidP="000914CD">
      <w:pPr>
        <w:ind w:left="720"/>
        <w:rPr>
          <w:b w:val="0"/>
        </w:rPr>
      </w:pPr>
      <w:r w:rsidRPr="00035E60">
        <w:rPr>
          <w:b w:val="0"/>
          <w:noProof/>
        </w:rPr>
        <w:drawing>
          <wp:inline distT="0" distB="0" distL="0" distR="0" wp14:anchorId="490ED14C" wp14:editId="58802B92">
            <wp:extent cx="5458587" cy="4239217"/>
            <wp:effectExtent l="0" t="0" r="889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F173" w14:textId="77777777" w:rsidR="000914CD" w:rsidRPr="00035E60" w:rsidRDefault="000914CD" w:rsidP="000914CD">
      <w:pPr>
        <w:pStyle w:val="Paragraphedeliste"/>
        <w:rPr>
          <w:b w:val="0"/>
        </w:rPr>
      </w:pPr>
    </w:p>
    <w:p w14:paraId="3435B400" w14:textId="77777777" w:rsidR="000914CD" w:rsidRDefault="000914CD" w:rsidP="000914CD">
      <w:pPr>
        <w:pStyle w:val="Paragraphedeliste"/>
        <w:rPr>
          <w:b w:val="0"/>
        </w:rPr>
      </w:pPr>
      <w:r>
        <w:rPr>
          <w:b w:val="0"/>
        </w:rPr>
        <w:t>Remarquable phase 1 de l’équipe M4 TT2 qui se classe 1</w:t>
      </w:r>
      <w:r w:rsidRPr="00955A8A">
        <w:rPr>
          <w:b w:val="0"/>
          <w:vertAlign w:val="superscript"/>
        </w:rPr>
        <w:t>ère</w:t>
      </w:r>
      <w:r>
        <w:rPr>
          <w:b w:val="0"/>
        </w:rPr>
        <w:t xml:space="preserve"> et monte en M3.</w:t>
      </w:r>
    </w:p>
    <w:p w14:paraId="0B473B12" w14:textId="77777777" w:rsidR="000914CD" w:rsidRDefault="000914CD" w:rsidP="000914CD">
      <w:pPr>
        <w:pStyle w:val="Paragraphedeliste"/>
        <w:rPr>
          <w:b w:val="0"/>
        </w:rPr>
      </w:pPr>
      <w:r>
        <w:rPr>
          <w:b w:val="0"/>
        </w:rPr>
        <w:t xml:space="preserve">Bilan : </w:t>
      </w:r>
      <w:r w:rsidRPr="00B12AE8">
        <w:rPr>
          <w:bCs/>
        </w:rPr>
        <w:t>6 victoires et 1 défaite</w:t>
      </w:r>
      <w:r>
        <w:rPr>
          <w:b w:val="0"/>
        </w:rPr>
        <w:t xml:space="preserve"> (Vaiges)</w:t>
      </w:r>
    </w:p>
    <w:p w14:paraId="023F3B25" w14:textId="02D9FBCA" w:rsidR="001648FE" w:rsidRDefault="00A74787">
      <w:r>
        <w:rPr>
          <w:b w:val="0"/>
        </w:rPr>
        <w:tab/>
      </w:r>
      <w:r w:rsidRPr="00867035">
        <w:rPr>
          <w:b w:val="0"/>
          <w:color w:val="FF0000"/>
        </w:rPr>
        <w:t>Equipe M3 TT2 : Jean-Luc</w:t>
      </w:r>
      <w:r w:rsidR="00867035" w:rsidRPr="00867035">
        <w:rPr>
          <w:b w:val="0"/>
          <w:color w:val="FF0000"/>
        </w:rPr>
        <w:t>, Colin, Oscar, Tom, Julien, Gérard, Clément</w:t>
      </w:r>
      <w:r w:rsidR="000D0E20">
        <w:rPr>
          <w:b w:val="0"/>
          <w:color w:val="FF0000"/>
        </w:rPr>
        <w:t>,</w:t>
      </w:r>
      <w:r w:rsidR="000A52DD">
        <w:rPr>
          <w:b w:val="0"/>
          <w:color w:val="00B050"/>
        </w:rPr>
        <w:t xml:space="preserve"> Michel</w:t>
      </w:r>
      <w:r w:rsidR="000A52DD">
        <w:rPr>
          <w:b w:val="0"/>
        </w:rPr>
        <w:t xml:space="preserve"> </w:t>
      </w:r>
      <w:r w:rsidR="001648FE">
        <w:rPr>
          <w:b w:val="0"/>
        </w:rPr>
        <w:br w:type="page"/>
      </w:r>
    </w:p>
    <w:p w14:paraId="41307A4F" w14:textId="77777777" w:rsidR="005A3174" w:rsidRDefault="005A3174" w:rsidP="005A3174">
      <w:pPr>
        <w:pStyle w:val="Contenu"/>
        <w:numPr>
          <w:ilvl w:val="1"/>
          <w:numId w:val="10"/>
        </w:numPr>
        <w:rPr>
          <w:b/>
          <w:bCs/>
        </w:rPr>
      </w:pPr>
      <w:r w:rsidRPr="00C909AD">
        <w:rPr>
          <w:b/>
          <w:bCs/>
        </w:rPr>
        <w:lastRenderedPageBreak/>
        <w:t>Equipe M5 CHGTT3</w:t>
      </w:r>
    </w:p>
    <w:p w14:paraId="7BD107C8" w14:textId="77777777" w:rsidR="005A3174" w:rsidRPr="00C909AD" w:rsidRDefault="005A3174" w:rsidP="005A3174">
      <w:pPr>
        <w:pStyle w:val="Contenu"/>
        <w:ind w:left="643"/>
        <w:rPr>
          <w:b/>
          <w:bCs/>
        </w:rPr>
      </w:pPr>
    </w:p>
    <w:p w14:paraId="1D2470C1" w14:textId="77777777" w:rsidR="005A3174" w:rsidRPr="00035E60" w:rsidRDefault="005A3174" w:rsidP="005A3174">
      <w:pPr>
        <w:pStyle w:val="Contenu"/>
        <w:ind w:left="720"/>
      </w:pPr>
      <w:r w:rsidRPr="00035E60">
        <w:t>Composition de l’équipe</w:t>
      </w:r>
    </w:p>
    <w:p w14:paraId="1A066193" w14:textId="77777777" w:rsidR="005A3174" w:rsidRPr="00035E60" w:rsidRDefault="005A3174" w:rsidP="005A3174">
      <w:pPr>
        <w:pStyle w:val="Contenu"/>
      </w:pPr>
      <w:r w:rsidRPr="00035E60">
        <w:rPr>
          <w:noProof/>
        </w:rPr>
        <w:drawing>
          <wp:inline distT="0" distB="0" distL="0" distR="0" wp14:anchorId="63DA2F9A" wp14:editId="44610462">
            <wp:extent cx="6371590" cy="637159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067E" w14:textId="77777777" w:rsidR="005A3174" w:rsidRDefault="005A3174" w:rsidP="005A3174">
      <w:pPr>
        <w:pStyle w:val="Paragraphedeliste"/>
        <w:rPr>
          <w:b w:val="0"/>
        </w:rPr>
      </w:pPr>
    </w:p>
    <w:p w14:paraId="2437CB32" w14:textId="77777777" w:rsidR="005A3174" w:rsidRDefault="005A3174" w:rsidP="005A3174">
      <w:pPr>
        <w:pStyle w:val="Paragraphedeliste"/>
        <w:rPr>
          <w:b w:val="0"/>
        </w:rPr>
      </w:pPr>
    </w:p>
    <w:p w14:paraId="0B7AF238" w14:textId="77777777" w:rsidR="005A3174" w:rsidRDefault="005A3174" w:rsidP="005A3174">
      <w:pPr>
        <w:pStyle w:val="Paragraphedeliste"/>
        <w:rPr>
          <w:b w:val="0"/>
        </w:rPr>
      </w:pPr>
    </w:p>
    <w:p w14:paraId="06AB098A" w14:textId="77777777" w:rsidR="005A3174" w:rsidRDefault="005A3174" w:rsidP="005A3174">
      <w:pPr>
        <w:pStyle w:val="Paragraphedeliste"/>
        <w:rPr>
          <w:b w:val="0"/>
        </w:rPr>
      </w:pPr>
    </w:p>
    <w:p w14:paraId="6A99B9A3" w14:textId="77777777" w:rsidR="005A3174" w:rsidRDefault="005A3174" w:rsidP="005A3174">
      <w:pPr>
        <w:pStyle w:val="Paragraphedeliste"/>
        <w:rPr>
          <w:b w:val="0"/>
        </w:rPr>
      </w:pPr>
    </w:p>
    <w:p w14:paraId="26739F7F" w14:textId="77777777" w:rsidR="005A3174" w:rsidRDefault="005A3174" w:rsidP="005A3174">
      <w:pPr>
        <w:pStyle w:val="Paragraphedeliste"/>
        <w:rPr>
          <w:b w:val="0"/>
        </w:rPr>
      </w:pPr>
    </w:p>
    <w:p w14:paraId="3CBA9996" w14:textId="77777777" w:rsidR="005A3174" w:rsidRDefault="005A3174" w:rsidP="005A3174">
      <w:pPr>
        <w:pStyle w:val="Paragraphedeliste"/>
        <w:rPr>
          <w:b w:val="0"/>
        </w:rPr>
      </w:pPr>
    </w:p>
    <w:p w14:paraId="5DA2F026" w14:textId="77777777" w:rsidR="005A3174" w:rsidRDefault="005A3174" w:rsidP="005A3174">
      <w:pPr>
        <w:pStyle w:val="Paragraphedeliste"/>
        <w:rPr>
          <w:b w:val="0"/>
        </w:rPr>
      </w:pPr>
      <w:r w:rsidRPr="00035E60">
        <w:rPr>
          <w:b w:val="0"/>
        </w:rPr>
        <w:lastRenderedPageBreak/>
        <w:t>Classement :</w:t>
      </w:r>
    </w:p>
    <w:p w14:paraId="4EE3C7C8" w14:textId="77777777" w:rsidR="005A3174" w:rsidRPr="00035E60" w:rsidRDefault="005A3174" w:rsidP="005A3174">
      <w:pPr>
        <w:pStyle w:val="Paragraphedeliste"/>
        <w:rPr>
          <w:b w:val="0"/>
        </w:rPr>
      </w:pPr>
    </w:p>
    <w:p w14:paraId="137425AA" w14:textId="77777777" w:rsidR="005A3174" w:rsidRPr="00035E60" w:rsidRDefault="005A3174" w:rsidP="005A3174">
      <w:pPr>
        <w:pStyle w:val="Paragraphedeliste"/>
        <w:rPr>
          <w:b w:val="0"/>
        </w:rPr>
      </w:pPr>
      <w:r w:rsidRPr="00035E60">
        <w:rPr>
          <w:b w:val="0"/>
          <w:noProof/>
        </w:rPr>
        <w:drawing>
          <wp:inline distT="0" distB="0" distL="0" distR="0" wp14:anchorId="58F1EA7C" wp14:editId="53BD6A71">
            <wp:extent cx="5506218" cy="4315427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B4B6" w14:textId="77777777" w:rsidR="005A3174" w:rsidRDefault="005A3174" w:rsidP="005A3174">
      <w:pPr>
        <w:pStyle w:val="Paragraphedeliste"/>
        <w:rPr>
          <w:b w:val="0"/>
        </w:rPr>
      </w:pPr>
    </w:p>
    <w:p w14:paraId="46828EAC" w14:textId="77777777" w:rsidR="005A3174" w:rsidRDefault="005A3174" w:rsidP="005A3174">
      <w:pPr>
        <w:pStyle w:val="Paragraphedeliste"/>
        <w:rPr>
          <w:b w:val="0"/>
        </w:rPr>
      </w:pPr>
      <w:r>
        <w:rPr>
          <w:b w:val="0"/>
        </w:rPr>
        <w:t>Une 4</w:t>
      </w:r>
      <w:r w:rsidRPr="00381B28">
        <w:rPr>
          <w:b w:val="0"/>
          <w:vertAlign w:val="superscript"/>
        </w:rPr>
        <w:t>ème</w:t>
      </w:r>
      <w:r>
        <w:rPr>
          <w:b w:val="0"/>
        </w:rPr>
        <w:t xml:space="preserve"> place très satisfaisante pour la M5 TT3 qui est à son niveau.</w:t>
      </w:r>
    </w:p>
    <w:p w14:paraId="6FD2345D" w14:textId="77777777" w:rsidR="00B50098" w:rsidRDefault="005A3174" w:rsidP="00076D2A">
      <w:pPr>
        <w:ind w:firstLine="720"/>
        <w:rPr>
          <w:b w:val="0"/>
        </w:rPr>
      </w:pPr>
      <w:r>
        <w:rPr>
          <w:b w:val="0"/>
        </w:rPr>
        <w:t xml:space="preserve">Bilan : </w:t>
      </w:r>
      <w:r w:rsidRPr="004B7541">
        <w:rPr>
          <w:bCs/>
        </w:rPr>
        <w:t>3 victoires, 1 nul et 3 défaites</w:t>
      </w:r>
      <w:r>
        <w:rPr>
          <w:b w:val="0"/>
        </w:rPr>
        <w:t xml:space="preserve"> (Changé, Astillé, Renazé)</w:t>
      </w:r>
    </w:p>
    <w:p w14:paraId="4605089D" w14:textId="6A80E95B" w:rsidR="005A3174" w:rsidRDefault="00A74787" w:rsidP="00F62689">
      <w:pPr>
        <w:ind w:left="720"/>
      </w:pPr>
      <w:r w:rsidRPr="00A74787">
        <w:rPr>
          <w:color w:val="FF0000"/>
        </w:rPr>
        <w:t>Equipe M5 TT3 : Hervé, Franck, Béné, Alexandre, Claude, Patrick</w:t>
      </w:r>
      <w:r w:rsidR="00867035">
        <w:rPr>
          <w:color w:val="FF0000"/>
        </w:rPr>
        <w:t xml:space="preserve">, </w:t>
      </w:r>
      <w:r w:rsidR="00F62689" w:rsidRPr="00F62689">
        <w:rPr>
          <w:color w:val="FF0000"/>
        </w:rPr>
        <w:t>Vincent, Eugénie</w:t>
      </w:r>
      <w:r w:rsidR="006E3809">
        <w:rPr>
          <w:color w:val="FF0000"/>
        </w:rPr>
        <w:t>.</w:t>
      </w:r>
      <w:r w:rsidR="005A3174" w:rsidRPr="00F62689">
        <w:rPr>
          <w:color w:val="FF0000"/>
        </w:rPr>
        <w:br w:type="page"/>
      </w:r>
    </w:p>
    <w:p w14:paraId="284524C2" w14:textId="77777777" w:rsidR="006243E7" w:rsidRDefault="006243E7" w:rsidP="006243E7">
      <w:pPr>
        <w:pStyle w:val="Contenu"/>
        <w:numPr>
          <w:ilvl w:val="1"/>
          <w:numId w:val="10"/>
        </w:numPr>
        <w:rPr>
          <w:b/>
          <w:bCs/>
        </w:rPr>
      </w:pPr>
      <w:r w:rsidRPr="00C909AD">
        <w:rPr>
          <w:b/>
          <w:bCs/>
        </w:rPr>
        <w:lastRenderedPageBreak/>
        <w:t>Equipe M5 CHGTT4</w:t>
      </w:r>
    </w:p>
    <w:p w14:paraId="7FA00050" w14:textId="77777777" w:rsidR="006243E7" w:rsidRPr="00C909AD" w:rsidRDefault="006243E7" w:rsidP="006243E7">
      <w:pPr>
        <w:pStyle w:val="Contenu"/>
        <w:ind w:left="643"/>
        <w:rPr>
          <w:b/>
          <w:bCs/>
        </w:rPr>
      </w:pPr>
    </w:p>
    <w:p w14:paraId="3838F519" w14:textId="77777777" w:rsidR="006243E7" w:rsidRPr="00035E60" w:rsidRDefault="006243E7" w:rsidP="006243E7">
      <w:pPr>
        <w:pStyle w:val="Paragraphedeliste"/>
        <w:rPr>
          <w:b w:val="0"/>
        </w:rPr>
      </w:pPr>
      <w:r w:rsidRPr="00035E60">
        <w:rPr>
          <w:b w:val="0"/>
        </w:rPr>
        <w:t>Composition d’équipe</w:t>
      </w:r>
    </w:p>
    <w:p w14:paraId="7C1F999E" w14:textId="77777777" w:rsidR="006243E7" w:rsidRPr="00035E60" w:rsidRDefault="006243E7" w:rsidP="006243E7">
      <w:pPr>
        <w:pStyle w:val="Paragraphedeliste"/>
        <w:ind w:left="0"/>
        <w:rPr>
          <w:b w:val="0"/>
        </w:rPr>
      </w:pPr>
      <w:r>
        <w:rPr>
          <w:noProof/>
        </w:rPr>
        <w:drawing>
          <wp:inline distT="0" distB="0" distL="0" distR="0" wp14:anchorId="0CC74DCE" wp14:editId="550087F0">
            <wp:extent cx="6371590" cy="637159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44EC" w14:textId="77777777" w:rsidR="006243E7" w:rsidRDefault="006243E7" w:rsidP="006243E7">
      <w:pPr>
        <w:pStyle w:val="Paragraphedeliste"/>
        <w:rPr>
          <w:b w:val="0"/>
        </w:rPr>
      </w:pPr>
    </w:p>
    <w:p w14:paraId="5941FBC2" w14:textId="77777777" w:rsidR="006243E7" w:rsidRDefault="006243E7" w:rsidP="006243E7">
      <w:pPr>
        <w:pStyle w:val="Paragraphedeliste"/>
        <w:rPr>
          <w:b w:val="0"/>
        </w:rPr>
      </w:pPr>
    </w:p>
    <w:p w14:paraId="53641C24" w14:textId="77777777" w:rsidR="006243E7" w:rsidRDefault="006243E7" w:rsidP="006243E7">
      <w:pPr>
        <w:pStyle w:val="Paragraphedeliste"/>
        <w:rPr>
          <w:b w:val="0"/>
        </w:rPr>
      </w:pPr>
    </w:p>
    <w:p w14:paraId="429862AD" w14:textId="77777777" w:rsidR="006243E7" w:rsidRDefault="006243E7" w:rsidP="006243E7">
      <w:pPr>
        <w:pStyle w:val="Paragraphedeliste"/>
        <w:rPr>
          <w:b w:val="0"/>
        </w:rPr>
      </w:pPr>
    </w:p>
    <w:p w14:paraId="6B0E5944" w14:textId="77777777" w:rsidR="006243E7" w:rsidRDefault="006243E7" w:rsidP="006243E7">
      <w:pPr>
        <w:pStyle w:val="Paragraphedeliste"/>
        <w:rPr>
          <w:b w:val="0"/>
        </w:rPr>
      </w:pPr>
    </w:p>
    <w:p w14:paraId="20837E6A" w14:textId="77777777" w:rsidR="006243E7" w:rsidRDefault="006243E7" w:rsidP="006243E7">
      <w:pPr>
        <w:pStyle w:val="Paragraphedeliste"/>
        <w:rPr>
          <w:b w:val="0"/>
        </w:rPr>
      </w:pPr>
    </w:p>
    <w:p w14:paraId="6F9573F5" w14:textId="77777777" w:rsidR="006243E7" w:rsidRDefault="006243E7" w:rsidP="006243E7">
      <w:pPr>
        <w:pStyle w:val="Paragraphedeliste"/>
        <w:rPr>
          <w:b w:val="0"/>
        </w:rPr>
      </w:pPr>
    </w:p>
    <w:p w14:paraId="538E7AD5" w14:textId="77777777" w:rsidR="006243E7" w:rsidRPr="004444D5" w:rsidRDefault="006243E7" w:rsidP="006243E7">
      <w:pPr>
        <w:rPr>
          <w:b w:val="0"/>
        </w:rPr>
      </w:pPr>
    </w:p>
    <w:p w14:paraId="1C0B2EE6" w14:textId="77777777" w:rsidR="006243E7" w:rsidRDefault="006243E7" w:rsidP="006243E7">
      <w:pPr>
        <w:pStyle w:val="Paragraphedeliste"/>
        <w:rPr>
          <w:b w:val="0"/>
        </w:rPr>
      </w:pPr>
      <w:r>
        <w:rPr>
          <w:b w:val="0"/>
        </w:rPr>
        <w:t>Classement</w:t>
      </w:r>
    </w:p>
    <w:p w14:paraId="7412E825" w14:textId="77777777" w:rsidR="006243E7" w:rsidRDefault="006243E7" w:rsidP="006243E7">
      <w:pPr>
        <w:pStyle w:val="Paragraphedeliste"/>
        <w:rPr>
          <w:b w:val="0"/>
        </w:rPr>
      </w:pPr>
    </w:p>
    <w:p w14:paraId="1460D54C" w14:textId="77777777" w:rsidR="006243E7" w:rsidRDefault="006243E7" w:rsidP="006243E7">
      <w:pPr>
        <w:pStyle w:val="Paragraphedeliste"/>
        <w:rPr>
          <w:b w:val="0"/>
        </w:rPr>
      </w:pPr>
      <w:r w:rsidRPr="00663037">
        <w:rPr>
          <w:b w:val="0"/>
          <w:noProof/>
        </w:rPr>
        <w:drawing>
          <wp:inline distT="0" distB="0" distL="0" distR="0" wp14:anchorId="106BF38F" wp14:editId="186B619C">
            <wp:extent cx="5534797" cy="4286848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6FD7" w14:textId="77777777" w:rsidR="006243E7" w:rsidRDefault="006243E7" w:rsidP="006243E7">
      <w:pPr>
        <w:pStyle w:val="Paragraphedeliste"/>
        <w:rPr>
          <w:b w:val="0"/>
        </w:rPr>
      </w:pPr>
    </w:p>
    <w:p w14:paraId="6D4683E3" w14:textId="77777777" w:rsidR="006243E7" w:rsidRDefault="006243E7" w:rsidP="006243E7">
      <w:pPr>
        <w:pStyle w:val="Paragraphedeliste"/>
        <w:rPr>
          <w:b w:val="0"/>
        </w:rPr>
      </w:pPr>
      <w:r>
        <w:rPr>
          <w:b w:val="0"/>
        </w:rPr>
        <w:t>Très belle 2</w:t>
      </w:r>
      <w:r w:rsidRPr="00AA70B7">
        <w:rPr>
          <w:b w:val="0"/>
          <w:vertAlign w:val="superscript"/>
        </w:rPr>
        <w:t>ème</w:t>
      </w:r>
      <w:r>
        <w:rPr>
          <w:b w:val="0"/>
        </w:rPr>
        <w:t xml:space="preserve"> place pour la M5 TT4 qui manque la montée de 1 point.</w:t>
      </w:r>
    </w:p>
    <w:p w14:paraId="453E942D" w14:textId="77777777" w:rsidR="006243E7" w:rsidRDefault="006243E7" w:rsidP="006243E7">
      <w:pPr>
        <w:pStyle w:val="Paragraphedeliste"/>
        <w:rPr>
          <w:b w:val="0"/>
        </w:rPr>
      </w:pPr>
      <w:r>
        <w:rPr>
          <w:b w:val="0"/>
        </w:rPr>
        <w:t xml:space="preserve">Bilan : </w:t>
      </w:r>
      <w:r w:rsidRPr="00B036D3">
        <w:rPr>
          <w:bCs/>
        </w:rPr>
        <w:t>6 victoires et 1 défaite</w:t>
      </w:r>
      <w:r>
        <w:rPr>
          <w:b w:val="0"/>
        </w:rPr>
        <w:t xml:space="preserve"> (</w:t>
      </w:r>
      <w:proofErr w:type="spellStart"/>
      <w:r>
        <w:rPr>
          <w:b w:val="0"/>
        </w:rPr>
        <w:t>Ruillé</w:t>
      </w:r>
      <w:proofErr w:type="spellEnd"/>
      <w:r>
        <w:rPr>
          <w:b w:val="0"/>
        </w:rPr>
        <w:t xml:space="preserve"> Froid Fonds)</w:t>
      </w:r>
    </w:p>
    <w:p w14:paraId="41F327A8" w14:textId="0C3AADDD" w:rsidR="006243E7" w:rsidRPr="00A74787" w:rsidRDefault="00382D9D" w:rsidP="00F62689">
      <w:pPr>
        <w:ind w:left="720"/>
        <w:rPr>
          <w:color w:val="FF0000"/>
        </w:rPr>
      </w:pPr>
      <w:r w:rsidRPr="00A74787">
        <w:rPr>
          <w:color w:val="FF0000"/>
        </w:rPr>
        <w:t xml:space="preserve">Equipe M5 TT4 : </w:t>
      </w:r>
      <w:r w:rsidR="008269B4">
        <w:rPr>
          <w:color w:val="FF0000"/>
        </w:rPr>
        <w:t xml:space="preserve">Martial, </w:t>
      </w:r>
      <w:r w:rsidR="00A74787" w:rsidRPr="00A74787">
        <w:rPr>
          <w:color w:val="FF0000"/>
        </w:rPr>
        <w:t>Michel, Liliane, Carlos, Daniel,</w:t>
      </w:r>
      <w:r w:rsidR="00F62689">
        <w:rPr>
          <w:color w:val="FF0000"/>
        </w:rPr>
        <w:t xml:space="preserve"> Hugo,</w:t>
      </w:r>
      <w:r w:rsidR="00A74787">
        <w:rPr>
          <w:color w:val="FF0000"/>
        </w:rPr>
        <w:t xml:space="preserve"> </w:t>
      </w:r>
      <w:proofErr w:type="spellStart"/>
      <w:r w:rsidR="000D0E20" w:rsidRPr="000D0E20">
        <w:rPr>
          <w:color w:val="00B050"/>
        </w:rPr>
        <w:t>Nathéo</w:t>
      </w:r>
      <w:proofErr w:type="spellEnd"/>
    </w:p>
    <w:p w14:paraId="4DDC025F" w14:textId="2276C869" w:rsidR="006243E7" w:rsidRDefault="006243E7">
      <w:r>
        <w:br w:type="page"/>
      </w:r>
    </w:p>
    <w:tbl>
      <w:tblPr>
        <w:tblW w:w="10035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5"/>
      </w:tblGrid>
      <w:tr w:rsidR="007B23AE" w:rsidRPr="00035E60" w14:paraId="79346AEF" w14:textId="77777777" w:rsidTr="00D00070">
        <w:trPr>
          <w:trHeight w:val="3546"/>
        </w:trPr>
        <w:tc>
          <w:tcPr>
            <w:tcW w:w="10035" w:type="dxa"/>
          </w:tcPr>
          <w:p w14:paraId="007D777B" w14:textId="77777777" w:rsidR="007B23AE" w:rsidRDefault="007B23AE" w:rsidP="007B23AE">
            <w:pPr>
              <w:pStyle w:val="Contenu"/>
              <w:numPr>
                <w:ilvl w:val="1"/>
                <w:numId w:val="10"/>
              </w:numPr>
              <w:rPr>
                <w:b/>
                <w:bCs/>
              </w:rPr>
            </w:pPr>
            <w:r w:rsidRPr="00C909AD">
              <w:rPr>
                <w:b/>
                <w:bCs/>
              </w:rPr>
              <w:lastRenderedPageBreak/>
              <w:t>Equipe M6 CHGTT5</w:t>
            </w:r>
          </w:p>
          <w:p w14:paraId="685D5165" w14:textId="77777777" w:rsidR="007B23AE" w:rsidRPr="00C909AD" w:rsidRDefault="007B23AE" w:rsidP="00D00070">
            <w:pPr>
              <w:pStyle w:val="Contenu"/>
              <w:ind w:left="643"/>
              <w:rPr>
                <w:b/>
                <w:bCs/>
              </w:rPr>
            </w:pPr>
          </w:p>
          <w:p w14:paraId="5F0873DF" w14:textId="77777777" w:rsidR="007B23AE" w:rsidRDefault="007B23AE" w:rsidP="00D00070">
            <w:pPr>
              <w:pStyle w:val="Paragraphedeliste"/>
              <w:rPr>
                <w:b w:val="0"/>
              </w:rPr>
            </w:pPr>
            <w:r>
              <w:rPr>
                <w:b w:val="0"/>
              </w:rPr>
              <w:t>Composition d’équipe</w:t>
            </w:r>
          </w:p>
          <w:p w14:paraId="625211B2" w14:textId="77777777" w:rsidR="007B23AE" w:rsidRDefault="007B23AE" w:rsidP="00D00070">
            <w:pPr>
              <w:pStyle w:val="Paragraphedeliste"/>
              <w:ind w:left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24F91129" wp14:editId="02141303">
                  <wp:extent cx="6371590" cy="637159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590" cy="63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DB1C9" w14:textId="77777777" w:rsidR="007B23AE" w:rsidRDefault="007B23AE" w:rsidP="00D00070">
            <w:pPr>
              <w:pStyle w:val="Paragraphedeliste"/>
              <w:rPr>
                <w:b w:val="0"/>
              </w:rPr>
            </w:pPr>
          </w:p>
          <w:p w14:paraId="4E1A1082" w14:textId="77777777" w:rsidR="007B23AE" w:rsidRDefault="007B23AE" w:rsidP="00D00070">
            <w:pPr>
              <w:pStyle w:val="Paragraphedeliste"/>
              <w:rPr>
                <w:b w:val="0"/>
              </w:rPr>
            </w:pPr>
          </w:p>
          <w:p w14:paraId="58F836AC" w14:textId="77777777" w:rsidR="007B23AE" w:rsidRDefault="007B23AE" w:rsidP="00D00070">
            <w:pPr>
              <w:pStyle w:val="Paragraphedeliste"/>
              <w:rPr>
                <w:b w:val="0"/>
              </w:rPr>
            </w:pPr>
          </w:p>
          <w:p w14:paraId="45565BEC" w14:textId="77777777" w:rsidR="007B23AE" w:rsidRDefault="007B23AE" w:rsidP="00D00070">
            <w:pPr>
              <w:pStyle w:val="Paragraphedeliste"/>
              <w:rPr>
                <w:b w:val="0"/>
              </w:rPr>
            </w:pPr>
          </w:p>
          <w:p w14:paraId="1D1134BE" w14:textId="77777777" w:rsidR="007B23AE" w:rsidRDefault="007B23AE" w:rsidP="00D00070">
            <w:pPr>
              <w:pStyle w:val="Paragraphedeliste"/>
              <w:rPr>
                <w:b w:val="0"/>
              </w:rPr>
            </w:pPr>
          </w:p>
          <w:p w14:paraId="64DCE436" w14:textId="77777777" w:rsidR="007B23AE" w:rsidRDefault="007B23AE" w:rsidP="007B23AE">
            <w:pPr>
              <w:pStyle w:val="Contenu"/>
              <w:numPr>
                <w:ilvl w:val="1"/>
                <w:numId w:val="10"/>
              </w:numPr>
              <w:rPr>
                <w:b/>
                <w:bCs/>
              </w:rPr>
            </w:pPr>
            <w:r w:rsidRPr="00BC406F">
              <w:rPr>
                <w:b/>
                <w:bCs/>
              </w:rPr>
              <w:t>Equipe M6 CHGTT6</w:t>
            </w:r>
          </w:p>
          <w:p w14:paraId="092BD7E4" w14:textId="77777777" w:rsidR="007B23AE" w:rsidRPr="00BC406F" w:rsidRDefault="007B23AE" w:rsidP="00D00070">
            <w:pPr>
              <w:pStyle w:val="Contenu"/>
              <w:ind w:left="643"/>
              <w:rPr>
                <w:b/>
                <w:bCs/>
              </w:rPr>
            </w:pPr>
          </w:p>
          <w:p w14:paraId="72060B5C" w14:textId="77777777" w:rsidR="007B23AE" w:rsidRDefault="007B23AE" w:rsidP="00D00070">
            <w:pPr>
              <w:pStyle w:val="Contenu"/>
              <w:ind w:left="720"/>
            </w:pPr>
            <w:r>
              <w:lastRenderedPageBreak/>
              <w:t>Composition d’équipe</w:t>
            </w:r>
          </w:p>
          <w:p w14:paraId="6CEEB7D6" w14:textId="77777777" w:rsidR="007B23AE" w:rsidRDefault="007B23AE" w:rsidP="00D00070">
            <w:pPr>
              <w:pStyle w:val="Contenu"/>
              <w:ind w:left="720"/>
            </w:pPr>
          </w:p>
          <w:p w14:paraId="1D0F90D8" w14:textId="77777777" w:rsidR="007B23AE" w:rsidRPr="00035E60" w:rsidRDefault="007B23AE" w:rsidP="00D00070">
            <w:pPr>
              <w:pStyle w:val="Contenu"/>
            </w:pPr>
            <w:r>
              <w:rPr>
                <w:noProof/>
              </w:rPr>
              <w:drawing>
                <wp:inline distT="0" distB="0" distL="0" distR="0" wp14:anchorId="572A07A5" wp14:editId="02742F92">
                  <wp:extent cx="6371590" cy="637159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590" cy="63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AE" w:rsidRPr="00035E60" w14:paraId="06B54B34" w14:textId="77777777" w:rsidTr="00D00070">
        <w:trPr>
          <w:trHeight w:val="3546"/>
        </w:trPr>
        <w:tc>
          <w:tcPr>
            <w:tcW w:w="10035" w:type="dxa"/>
          </w:tcPr>
          <w:p w14:paraId="6AF74311" w14:textId="77777777" w:rsidR="007B23AE" w:rsidRDefault="007B23AE" w:rsidP="00D00070">
            <w:pPr>
              <w:pStyle w:val="Contenu"/>
            </w:pPr>
            <w:r>
              <w:lastRenderedPageBreak/>
              <w:t>Classement :</w:t>
            </w:r>
          </w:p>
          <w:p w14:paraId="2AD4C0EA" w14:textId="77777777" w:rsidR="007B23AE" w:rsidRDefault="007B23AE" w:rsidP="00D00070">
            <w:pPr>
              <w:pStyle w:val="Contenu"/>
            </w:pPr>
          </w:p>
          <w:p w14:paraId="3EF98D7A" w14:textId="77777777" w:rsidR="007B23AE" w:rsidRPr="00035E60" w:rsidRDefault="007B23AE" w:rsidP="00D00070">
            <w:pPr>
              <w:pStyle w:val="Contenu"/>
              <w:ind w:left="720"/>
            </w:pPr>
            <w:r w:rsidRPr="00B67699">
              <w:rPr>
                <w:noProof/>
              </w:rPr>
              <w:drawing>
                <wp:inline distT="0" distB="0" distL="0" distR="0" wp14:anchorId="3E51AA5D" wp14:editId="5E017FB6">
                  <wp:extent cx="5534797" cy="4315427"/>
                  <wp:effectExtent l="0" t="0" r="889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797" cy="431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AE" w:rsidRPr="00CA1846" w14:paraId="44AFBD2C" w14:textId="77777777" w:rsidTr="00D00070">
        <w:trPr>
          <w:trHeight w:val="5931"/>
        </w:trPr>
        <w:tc>
          <w:tcPr>
            <w:tcW w:w="10035" w:type="dxa"/>
          </w:tcPr>
          <w:p w14:paraId="7412C11C" w14:textId="77777777" w:rsidR="007B23AE" w:rsidRPr="004C7743" w:rsidRDefault="007B23AE" w:rsidP="00D00070">
            <w:pPr>
              <w:pStyle w:val="Contenu"/>
              <w:rPr>
                <w:bCs/>
                <w:i/>
                <w:sz w:val="36"/>
              </w:rPr>
            </w:pPr>
          </w:p>
          <w:p w14:paraId="0E874A5B" w14:textId="77777777" w:rsidR="007B23AE" w:rsidRDefault="007B23AE" w:rsidP="00D00070">
            <w:pPr>
              <w:tabs>
                <w:tab w:val="left" w:pos="2445"/>
              </w:tabs>
              <w:rPr>
                <w:b w:val="0"/>
                <w:bCs/>
              </w:rPr>
            </w:pPr>
            <w:r w:rsidRPr="004C7743">
              <w:rPr>
                <w:b w:val="0"/>
                <w:bCs/>
              </w:rPr>
              <w:t xml:space="preserve">La M6 TT5 termine </w:t>
            </w:r>
            <w:r w:rsidRPr="004D6231">
              <w:t>7ème</w:t>
            </w:r>
            <w:r w:rsidRPr="004C7743">
              <w:rPr>
                <w:b w:val="0"/>
                <w:bCs/>
              </w:rPr>
              <w:t xml:space="preserve"> et la M6 TT6 termine </w:t>
            </w:r>
            <w:r w:rsidRPr="004D6231">
              <w:t>3ème</w:t>
            </w:r>
            <w:r w:rsidRPr="004C7743">
              <w:rPr>
                <w:b w:val="0"/>
                <w:bCs/>
              </w:rPr>
              <w:t>.</w:t>
            </w:r>
          </w:p>
          <w:p w14:paraId="773C5035" w14:textId="77777777" w:rsidR="007B23AE" w:rsidRDefault="007B23AE" w:rsidP="00D00070">
            <w:pPr>
              <w:tabs>
                <w:tab w:val="left" w:pos="2445"/>
              </w:tabs>
              <w:rPr>
                <w:b w:val="0"/>
                <w:bCs/>
              </w:rPr>
            </w:pPr>
            <w:r w:rsidRPr="004D6231">
              <w:t>Fait marquant</w:t>
            </w:r>
            <w:r>
              <w:rPr>
                <w:b w:val="0"/>
                <w:bCs/>
              </w:rPr>
              <w:t> : La TT6 n’a pas joué la première rencontre contre Montjean.</w:t>
            </w:r>
          </w:p>
          <w:p w14:paraId="5FDE0893" w14:textId="77777777" w:rsidR="007B23AE" w:rsidRDefault="007B23AE" w:rsidP="00D00070">
            <w:pPr>
              <w:tabs>
                <w:tab w:val="left" w:pos="2445"/>
              </w:tabs>
              <w:rPr>
                <w:b w:val="0"/>
                <w:bCs/>
              </w:rPr>
            </w:pPr>
            <w:r>
              <w:rPr>
                <w:b w:val="0"/>
                <w:bCs/>
              </w:rPr>
              <w:t>Bilan :</w:t>
            </w:r>
          </w:p>
          <w:p w14:paraId="63FBCB0A" w14:textId="77777777" w:rsidR="007B23AE" w:rsidRDefault="007B23AE" w:rsidP="00D00070">
            <w:pPr>
              <w:tabs>
                <w:tab w:val="left" w:pos="2445"/>
              </w:tabs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M6 TT5 : </w:t>
            </w:r>
            <w:r w:rsidRPr="009049C8">
              <w:t>2 victoires et 5 défaites</w:t>
            </w:r>
          </w:p>
          <w:p w14:paraId="4DA91E17" w14:textId="77777777" w:rsidR="007B23AE" w:rsidRDefault="007B23AE" w:rsidP="00D00070">
            <w:pPr>
              <w:tabs>
                <w:tab w:val="left" w:pos="2445"/>
              </w:tabs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M6 TT6 : </w:t>
            </w:r>
            <w:r w:rsidRPr="009049C8">
              <w:t>4 victoires, 1 nul et 2 défaites</w:t>
            </w:r>
          </w:p>
          <w:p w14:paraId="6BF441ED" w14:textId="3FDC71D5" w:rsidR="007B23AE" w:rsidRDefault="00382D9D" w:rsidP="00D00070">
            <w:pPr>
              <w:rPr>
                <w:b w:val="0"/>
                <w:bCs/>
                <w:color w:val="00B050"/>
              </w:rPr>
            </w:pPr>
            <w:r w:rsidRPr="00382D9D">
              <w:rPr>
                <w:b w:val="0"/>
                <w:bCs/>
                <w:color w:val="FF0000"/>
              </w:rPr>
              <w:t>Equipe M6 TT5 : Éric, Fabrice, Jean-Marc</w:t>
            </w:r>
            <w:r w:rsidR="00AA561A">
              <w:rPr>
                <w:b w:val="0"/>
                <w:bCs/>
                <w:color w:val="FF0000"/>
              </w:rPr>
              <w:t xml:space="preserve">, </w:t>
            </w:r>
            <w:r w:rsidRPr="00382D9D">
              <w:rPr>
                <w:b w:val="0"/>
                <w:bCs/>
                <w:color w:val="FF0000"/>
              </w:rPr>
              <w:t>Céline</w:t>
            </w:r>
            <w:r w:rsidR="00AA561A">
              <w:rPr>
                <w:b w:val="0"/>
                <w:bCs/>
                <w:color w:val="FF0000"/>
              </w:rPr>
              <w:t xml:space="preserve">, </w:t>
            </w:r>
            <w:r w:rsidR="003D70B8" w:rsidRPr="00AF56B3">
              <w:rPr>
                <w:b w:val="0"/>
                <w:bCs/>
                <w:color w:val="00B050"/>
              </w:rPr>
              <w:t>Thibault</w:t>
            </w:r>
          </w:p>
          <w:p w14:paraId="5838EACA" w14:textId="3FB4E0A2" w:rsidR="003D70B8" w:rsidRPr="00382D9D" w:rsidRDefault="003D70B8" w:rsidP="00D00070">
            <w:pPr>
              <w:rPr>
                <w:b w:val="0"/>
                <w:bCs/>
                <w:color w:val="FF0000"/>
              </w:rPr>
            </w:pPr>
            <w:r>
              <w:rPr>
                <w:b w:val="0"/>
                <w:bCs/>
                <w:color w:val="00B050"/>
              </w:rPr>
              <w:t xml:space="preserve">Equipe M6 TT6 : </w:t>
            </w:r>
            <w:r>
              <w:rPr>
                <w:b w:val="0"/>
                <w:bCs/>
                <w:color w:val="FF0000"/>
              </w:rPr>
              <w:t xml:space="preserve">Rodney, </w:t>
            </w:r>
            <w:r w:rsidR="00AF56B3">
              <w:rPr>
                <w:b w:val="0"/>
                <w:bCs/>
                <w:color w:val="FF0000"/>
              </w:rPr>
              <w:t xml:space="preserve">Jean, </w:t>
            </w:r>
            <w:r w:rsidRPr="000D0E20">
              <w:rPr>
                <w:b w:val="0"/>
                <w:bCs/>
                <w:color w:val="00B050"/>
              </w:rPr>
              <w:t>Emmanuel, Valentin</w:t>
            </w:r>
            <w:r>
              <w:rPr>
                <w:b w:val="0"/>
                <w:bCs/>
                <w:color w:val="00B050"/>
              </w:rPr>
              <w:t>, Simon</w:t>
            </w:r>
            <w:r>
              <w:rPr>
                <w:b w:val="0"/>
                <w:bCs/>
                <w:color w:val="00B050"/>
              </w:rPr>
              <w:t>, Pierre</w:t>
            </w:r>
          </w:p>
          <w:p w14:paraId="14921EAE" w14:textId="77777777" w:rsidR="007B23AE" w:rsidRPr="00CA1846" w:rsidRDefault="007B23AE" w:rsidP="00D00070">
            <w:pPr>
              <w:tabs>
                <w:tab w:val="left" w:pos="990"/>
              </w:tabs>
            </w:pPr>
            <w:r>
              <w:tab/>
            </w:r>
          </w:p>
        </w:tc>
      </w:tr>
    </w:tbl>
    <w:p w14:paraId="4285F335" w14:textId="11C9A338" w:rsidR="00FC2F92" w:rsidRDefault="00FC2F92" w:rsidP="00BA1838"/>
    <w:p w14:paraId="18F23A48" w14:textId="5ED0B963" w:rsidR="00BA1838" w:rsidRDefault="00FC2F92" w:rsidP="006423FD">
      <w:pPr>
        <w:pStyle w:val="Titre"/>
        <w:numPr>
          <w:ilvl w:val="0"/>
          <w:numId w:val="10"/>
        </w:numPr>
      </w:pPr>
      <w:r>
        <w:br w:type="page"/>
      </w:r>
      <w:r w:rsidR="00BA1838">
        <w:rPr>
          <w:lang w:bidi="fr-FR"/>
        </w:rPr>
        <w:lastRenderedPageBreak/>
        <w:t>Championnat Jeune</w:t>
      </w:r>
    </w:p>
    <w:p w14:paraId="3168805C" w14:textId="10EA212D" w:rsidR="002F1A60" w:rsidRDefault="002F1A60" w:rsidP="002F1A60">
      <w:pPr>
        <w:pStyle w:val="Contenu"/>
      </w:pPr>
      <w:r>
        <w:t xml:space="preserve">Nous </w:t>
      </w:r>
      <w:r w:rsidR="00BA5E2C">
        <w:t>présentions</w:t>
      </w:r>
      <w:r>
        <w:t xml:space="preserve"> cette année 3 équipes jeunes</w:t>
      </w:r>
    </w:p>
    <w:p w14:paraId="2D1847AA" w14:textId="77777777" w:rsidR="006C7DF3" w:rsidRDefault="0058274E" w:rsidP="002F1A60">
      <w:pPr>
        <w:pStyle w:val="Contenu"/>
      </w:pPr>
      <w:r>
        <w:t xml:space="preserve">Voici l’organisation </w:t>
      </w:r>
    </w:p>
    <w:p w14:paraId="02100587" w14:textId="77777777" w:rsidR="00C976DC" w:rsidRDefault="00FF752A" w:rsidP="002F1A60">
      <w:pPr>
        <w:pStyle w:val="Contenu"/>
      </w:pPr>
      <w:r w:rsidRPr="00FF752A">
        <w:rPr>
          <w:noProof/>
        </w:rPr>
        <w:drawing>
          <wp:inline distT="0" distB="0" distL="0" distR="0" wp14:anchorId="2C9E4D18" wp14:editId="50005EF8">
            <wp:extent cx="6277851" cy="1857634"/>
            <wp:effectExtent l="0" t="0" r="889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74E">
        <w:t xml:space="preserve">Rappel : </w:t>
      </w:r>
    </w:p>
    <w:p w14:paraId="61F5BE86" w14:textId="1BF78758" w:rsidR="006C7DF3" w:rsidRDefault="0058274E" w:rsidP="00C976DC">
      <w:pPr>
        <w:pStyle w:val="Contenu"/>
        <w:numPr>
          <w:ilvl w:val="0"/>
          <w:numId w:val="18"/>
        </w:numPr>
      </w:pPr>
      <w:r>
        <w:t xml:space="preserve">Les joueurs doivent avoir </w:t>
      </w:r>
      <w:r w:rsidRPr="00D34DB2">
        <w:rPr>
          <w:b/>
          <w:bCs/>
        </w:rPr>
        <w:t>moins de</w:t>
      </w:r>
      <w:r>
        <w:t xml:space="preserve"> </w:t>
      </w:r>
      <w:r w:rsidRPr="006C7DF3">
        <w:rPr>
          <w:b/>
          <w:bCs/>
        </w:rPr>
        <w:t>900 points en septembre 2021</w:t>
      </w:r>
      <w:r>
        <w:t xml:space="preserve"> pour pouvoir participer à cette compétition. </w:t>
      </w:r>
    </w:p>
    <w:p w14:paraId="727E05AB" w14:textId="77777777" w:rsidR="006C7DF3" w:rsidRDefault="0058274E" w:rsidP="00C976DC">
      <w:pPr>
        <w:pStyle w:val="Contenu"/>
        <w:numPr>
          <w:ilvl w:val="0"/>
          <w:numId w:val="18"/>
        </w:numPr>
      </w:pPr>
      <w:r>
        <w:t xml:space="preserve">Les titres Ils se dérouleront le 11 juin 2022 D1, D2, D3 : les 2 premiers de chaque poule sont qualifiés (demi-finale, finale) D4, D5 : finale en triangulaire. </w:t>
      </w:r>
    </w:p>
    <w:p w14:paraId="38D89145" w14:textId="2B9AF38C" w:rsidR="0058274E" w:rsidRDefault="0058274E" w:rsidP="00C976DC">
      <w:pPr>
        <w:pStyle w:val="Contenu"/>
        <w:numPr>
          <w:ilvl w:val="0"/>
          <w:numId w:val="18"/>
        </w:numPr>
      </w:pPr>
      <w:r>
        <w:t>Pour pouvoir participer aux titres, les joueurs doivent avoir participé à deux rencontres avec l’équipe qualifiée ou dans une équipe de numéro supérieur.</w:t>
      </w:r>
    </w:p>
    <w:p w14:paraId="11111FD1" w14:textId="77777777" w:rsidR="002F1A60" w:rsidRDefault="002F1A60" w:rsidP="002F1A60">
      <w:pPr>
        <w:pStyle w:val="Contenu"/>
      </w:pPr>
    </w:p>
    <w:p w14:paraId="74702BBE" w14:textId="77777777" w:rsidR="002F05E1" w:rsidRDefault="002F05E1">
      <w:pPr>
        <w:spacing w:after="200"/>
        <w:rPr>
          <w:bCs/>
        </w:rPr>
      </w:pPr>
      <w:r>
        <w:rPr>
          <w:b w:val="0"/>
          <w:bCs/>
        </w:rPr>
        <w:br w:type="page"/>
      </w:r>
    </w:p>
    <w:p w14:paraId="35C62AAC" w14:textId="77777777" w:rsidR="009D7E93" w:rsidRDefault="009D7E93">
      <w:pPr>
        <w:spacing w:after="200"/>
        <w:rPr>
          <w:bCs/>
        </w:rPr>
      </w:pPr>
      <w:r>
        <w:rPr>
          <w:b w:val="0"/>
          <w:bCs/>
        </w:rPr>
        <w:lastRenderedPageBreak/>
        <w:br w:type="page"/>
      </w:r>
    </w:p>
    <w:p w14:paraId="58FE58F6" w14:textId="43307A07" w:rsidR="002F1A60" w:rsidRDefault="002F1A60" w:rsidP="002F1A60">
      <w:pPr>
        <w:pStyle w:val="Contenu"/>
        <w:numPr>
          <w:ilvl w:val="1"/>
          <w:numId w:val="10"/>
        </w:numPr>
        <w:rPr>
          <w:b/>
          <w:bCs/>
        </w:rPr>
      </w:pPr>
      <w:r w:rsidRPr="00FC2F92">
        <w:rPr>
          <w:b/>
          <w:bCs/>
        </w:rPr>
        <w:lastRenderedPageBreak/>
        <w:t>Equipe D1 CHGTT1</w:t>
      </w:r>
    </w:p>
    <w:p w14:paraId="30A7AC83" w14:textId="77777777" w:rsidR="002F1A60" w:rsidRPr="00FC2F92" w:rsidRDefault="002F1A60" w:rsidP="002F1A60">
      <w:pPr>
        <w:pStyle w:val="Contenu"/>
        <w:ind w:left="643"/>
        <w:rPr>
          <w:b/>
          <w:bCs/>
        </w:rPr>
      </w:pPr>
    </w:p>
    <w:p w14:paraId="2B91DA95" w14:textId="77777777" w:rsidR="002F1A60" w:rsidRDefault="002F1A60" w:rsidP="002F1A60">
      <w:pPr>
        <w:pStyle w:val="Contenu"/>
      </w:pPr>
      <w:r>
        <w:t>Composition d’équipe</w:t>
      </w:r>
    </w:p>
    <w:p w14:paraId="157B5A6D" w14:textId="77777777" w:rsidR="002F1A60" w:rsidRDefault="002F1A60" w:rsidP="002F1A60">
      <w:pPr>
        <w:pStyle w:val="Contenu"/>
      </w:pPr>
      <w:r>
        <w:rPr>
          <w:noProof/>
        </w:rPr>
        <w:drawing>
          <wp:inline distT="0" distB="0" distL="0" distR="0" wp14:anchorId="6902843B" wp14:editId="2097C08C">
            <wp:extent cx="6371590" cy="637159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C856" w14:textId="77777777" w:rsidR="002F1A60" w:rsidRDefault="002F1A60" w:rsidP="002F1A60">
      <w:pPr>
        <w:pStyle w:val="Contenu"/>
      </w:pPr>
    </w:p>
    <w:p w14:paraId="5B3A62AF" w14:textId="77777777" w:rsidR="002F1A60" w:rsidRDefault="002F1A60" w:rsidP="002F1A60">
      <w:pPr>
        <w:pStyle w:val="Contenu"/>
      </w:pPr>
    </w:p>
    <w:p w14:paraId="69E8AC70" w14:textId="77777777" w:rsidR="002F1A60" w:rsidRDefault="002F1A60" w:rsidP="002F1A60">
      <w:pPr>
        <w:pStyle w:val="Contenu"/>
      </w:pPr>
    </w:p>
    <w:p w14:paraId="1E2C2EDD" w14:textId="77777777" w:rsidR="002F1A60" w:rsidRDefault="002F1A60" w:rsidP="002F1A60">
      <w:pPr>
        <w:pStyle w:val="Contenu"/>
      </w:pPr>
    </w:p>
    <w:p w14:paraId="200E9686" w14:textId="77777777" w:rsidR="002F1A60" w:rsidRDefault="002F1A60" w:rsidP="002F1A60">
      <w:pPr>
        <w:pStyle w:val="Contenu"/>
      </w:pPr>
      <w:r>
        <w:t xml:space="preserve">Classement : </w:t>
      </w:r>
    </w:p>
    <w:p w14:paraId="6AB15C08" w14:textId="77777777" w:rsidR="002F1A60" w:rsidRDefault="002F1A60" w:rsidP="002F1A60">
      <w:pPr>
        <w:pStyle w:val="Contenu"/>
      </w:pPr>
    </w:p>
    <w:p w14:paraId="31249871" w14:textId="77777777" w:rsidR="002F1A60" w:rsidRDefault="002F1A60" w:rsidP="002F1A60">
      <w:pPr>
        <w:pStyle w:val="Contenu"/>
        <w:ind w:left="643"/>
      </w:pPr>
      <w:r w:rsidRPr="00320D54">
        <w:rPr>
          <w:noProof/>
        </w:rPr>
        <w:lastRenderedPageBreak/>
        <w:drawing>
          <wp:inline distT="0" distB="0" distL="0" distR="0" wp14:anchorId="78C29106" wp14:editId="5B428F09">
            <wp:extent cx="5410955" cy="2695951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F25A" w14:textId="77777777" w:rsidR="002F1A60" w:rsidRDefault="002F1A60" w:rsidP="002F1A60">
      <w:pPr>
        <w:pStyle w:val="Contenu"/>
        <w:ind w:left="643"/>
      </w:pPr>
    </w:p>
    <w:p w14:paraId="60765596" w14:textId="77777777" w:rsidR="002F1A60" w:rsidRDefault="002F1A60" w:rsidP="002F1A60">
      <w:pPr>
        <w:pStyle w:val="Contenu"/>
        <w:ind w:left="643"/>
      </w:pPr>
    </w:p>
    <w:p w14:paraId="36BE551A" w14:textId="77777777" w:rsidR="002F1A60" w:rsidRDefault="002F1A60" w:rsidP="002F1A60">
      <w:pPr>
        <w:pStyle w:val="Contenu"/>
        <w:ind w:left="643"/>
      </w:pPr>
      <w:r>
        <w:t>Notre D1 jeune a surclassé tous ses adversaires et termine logiquement</w:t>
      </w:r>
      <w:r w:rsidRPr="00F81DBF">
        <w:rPr>
          <w:b/>
          <w:bCs/>
        </w:rPr>
        <w:t xml:space="preserve"> 1ère</w:t>
      </w:r>
      <w:r>
        <w:t>.</w:t>
      </w:r>
    </w:p>
    <w:p w14:paraId="3ED398B8" w14:textId="77777777" w:rsidR="002F1A60" w:rsidRDefault="002F1A60" w:rsidP="002F1A60">
      <w:pPr>
        <w:pStyle w:val="Contenu"/>
        <w:ind w:left="643"/>
      </w:pPr>
      <w:r>
        <w:t>A noter, ils n’ont perdu que 2 matchs sur les 30 possibles !</w:t>
      </w:r>
    </w:p>
    <w:p w14:paraId="56968F41" w14:textId="6B61DCF2" w:rsidR="002F1A60" w:rsidRDefault="002F1A60" w:rsidP="002F1A60">
      <w:pPr>
        <w:pStyle w:val="Contenu"/>
        <w:ind w:left="643"/>
        <w:rPr>
          <w:b/>
          <w:bCs/>
        </w:rPr>
      </w:pPr>
      <w:r>
        <w:t xml:space="preserve">Bilan : </w:t>
      </w:r>
      <w:r w:rsidRPr="001B2D0C">
        <w:rPr>
          <w:b/>
          <w:bCs/>
        </w:rPr>
        <w:t>3 victoires</w:t>
      </w:r>
    </w:p>
    <w:p w14:paraId="246612F9" w14:textId="71C1D35F" w:rsidR="008A1EC7" w:rsidRPr="008A1EC7" w:rsidRDefault="008A1EC7" w:rsidP="002F1A60">
      <w:pPr>
        <w:pStyle w:val="Contenu"/>
        <w:ind w:left="643"/>
        <w:rPr>
          <w:color w:val="FF0000"/>
        </w:rPr>
      </w:pPr>
      <w:r w:rsidRPr="008A1EC7">
        <w:rPr>
          <w:b/>
          <w:bCs/>
          <w:color w:val="FF0000"/>
        </w:rPr>
        <w:t>Equipe D1 : Colin, Oscar et Tom</w:t>
      </w:r>
    </w:p>
    <w:p w14:paraId="25AE7919" w14:textId="77777777" w:rsidR="002F1A60" w:rsidRDefault="002F1A60">
      <w:pPr>
        <w:rPr>
          <w:b w:val="0"/>
        </w:rPr>
      </w:pPr>
    </w:p>
    <w:p w14:paraId="17BC90C9" w14:textId="2E5FA0F4" w:rsidR="002F1A60" w:rsidRDefault="002F1A60">
      <w:r>
        <w:rPr>
          <w:b w:val="0"/>
        </w:rPr>
        <w:br w:type="page"/>
      </w:r>
    </w:p>
    <w:p w14:paraId="08240950" w14:textId="77777777" w:rsidR="00AB4C25" w:rsidRDefault="00AB4C25" w:rsidP="00AB4C25">
      <w:pPr>
        <w:pStyle w:val="Contenu"/>
        <w:numPr>
          <w:ilvl w:val="1"/>
          <w:numId w:val="10"/>
        </w:numPr>
        <w:rPr>
          <w:b/>
          <w:bCs/>
        </w:rPr>
      </w:pPr>
      <w:r w:rsidRPr="00FC2F92">
        <w:rPr>
          <w:b/>
          <w:bCs/>
        </w:rPr>
        <w:lastRenderedPageBreak/>
        <w:t>Equipe D2 CHGTT2</w:t>
      </w:r>
    </w:p>
    <w:p w14:paraId="6985EFD7" w14:textId="77777777" w:rsidR="00AB4C25" w:rsidRPr="00FC2F92" w:rsidRDefault="00AB4C25" w:rsidP="00AB4C25">
      <w:pPr>
        <w:pStyle w:val="Contenu"/>
        <w:ind w:left="643"/>
        <w:rPr>
          <w:b/>
          <w:bCs/>
        </w:rPr>
      </w:pPr>
    </w:p>
    <w:p w14:paraId="524F0AA2" w14:textId="77777777" w:rsidR="00AB4C25" w:rsidRDefault="00AB4C25" w:rsidP="00AB4C25">
      <w:pPr>
        <w:pStyle w:val="Contenu"/>
      </w:pPr>
      <w:r>
        <w:t>Composition d’équipe</w:t>
      </w:r>
    </w:p>
    <w:p w14:paraId="3D57C889" w14:textId="77777777" w:rsidR="00AB4C25" w:rsidRDefault="00AB4C25" w:rsidP="00AB4C25">
      <w:pPr>
        <w:pStyle w:val="Contenu"/>
      </w:pPr>
      <w:r>
        <w:rPr>
          <w:noProof/>
        </w:rPr>
        <w:drawing>
          <wp:inline distT="0" distB="0" distL="0" distR="0" wp14:anchorId="10F0EB0F" wp14:editId="05764C89">
            <wp:extent cx="6371590" cy="637159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07E2" w14:textId="77777777" w:rsidR="00AB4C25" w:rsidRDefault="00AB4C25" w:rsidP="00AB4C25">
      <w:pPr>
        <w:pStyle w:val="Contenu"/>
      </w:pPr>
    </w:p>
    <w:p w14:paraId="1AFC5A52" w14:textId="77777777" w:rsidR="00AB4C25" w:rsidRDefault="00AB4C25" w:rsidP="00AB4C25">
      <w:pPr>
        <w:pStyle w:val="Contenu"/>
      </w:pPr>
    </w:p>
    <w:p w14:paraId="5E21C0F2" w14:textId="77777777" w:rsidR="00AB4C25" w:rsidRDefault="00AB4C25" w:rsidP="00AB4C25">
      <w:pPr>
        <w:pStyle w:val="Contenu"/>
      </w:pPr>
    </w:p>
    <w:p w14:paraId="4FF3F6DA" w14:textId="77777777" w:rsidR="00AB4C25" w:rsidRDefault="00AB4C25" w:rsidP="00AB4C25">
      <w:pPr>
        <w:pStyle w:val="Contenu"/>
      </w:pPr>
    </w:p>
    <w:p w14:paraId="5D51FB76" w14:textId="77777777" w:rsidR="00AB4C25" w:rsidRDefault="00AB4C25" w:rsidP="00AB4C25">
      <w:pPr>
        <w:pStyle w:val="Contenu"/>
      </w:pPr>
    </w:p>
    <w:p w14:paraId="2D28B7C8" w14:textId="77777777" w:rsidR="00AB4C25" w:rsidRDefault="00AB4C25" w:rsidP="00AB4C25">
      <w:pPr>
        <w:pStyle w:val="Contenu"/>
      </w:pPr>
    </w:p>
    <w:p w14:paraId="0E1F4C4D" w14:textId="77777777" w:rsidR="00AB4C25" w:rsidRDefault="00AB4C25" w:rsidP="00AB4C25">
      <w:pPr>
        <w:pStyle w:val="Contenu"/>
      </w:pPr>
    </w:p>
    <w:p w14:paraId="61BED4E0" w14:textId="77777777" w:rsidR="00AB4C25" w:rsidRDefault="00AB4C25" w:rsidP="00AB4C25">
      <w:pPr>
        <w:pStyle w:val="Contenu"/>
      </w:pPr>
      <w:r>
        <w:lastRenderedPageBreak/>
        <w:t xml:space="preserve">Classement : </w:t>
      </w:r>
    </w:p>
    <w:p w14:paraId="70F98A56" w14:textId="77777777" w:rsidR="00AB4C25" w:rsidRDefault="00AB4C25" w:rsidP="00AB4C25">
      <w:pPr>
        <w:pStyle w:val="Contenu"/>
      </w:pPr>
    </w:p>
    <w:p w14:paraId="303CF3D6" w14:textId="77777777" w:rsidR="00AB4C25" w:rsidRDefault="00AB4C25" w:rsidP="00AB4C25">
      <w:pPr>
        <w:pStyle w:val="Contenu"/>
      </w:pPr>
      <w:r w:rsidRPr="004251A6">
        <w:rPr>
          <w:noProof/>
        </w:rPr>
        <w:drawing>
          <wp:inline distT="0" distB="0" distL="0" distR="0" wp14:anchorId="2662CC15" wp14:editId="373C10D4">
            <wp:extent cx="5439534" cy="2715004"/>
            <wp:effectExtent l="0" t="0" r="889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367B" w14:textId="77777777" w:rsidR="00AB4C25" w:rsidRDefault="00AB4C25" w:rsidP="00AB4C25">
      <w:pPr>
        <w:pStyle w:val="Paragraphedeliste"/>
        <w:ind w:left="283"/>
      </w:pPr>
    </w:p>
    <w:p w14:paraId="522DC913" w14:textId="77777777" w:rsidR="00AB4C25" w:rsidRPr="00A34B51" w:rsidRDefault="00AB4C25" w:rsidP="00AB4C25">
      <w:pPr>
        <w:pStyle w:val="Paragraphedeliste"/>
        <w:ind w:left="283"/>
        <w:rPr>
          <w:b w:val="0"/>
          <w:bCs/>
        </w:rPr>
      </w:pPr>
      <w:r w:rsidRPr="00A34B51">
        <w:rPr>
          <w:b w:val="0"/>
          <w:bCs/>
        </w:rPr>
        <w:t>Une 3</w:t>
      </w:r>
      <w:r w:rsidRPr="00A34B51">
        <w:rPr>
          <w:b w:val="0"/>
          <w:bCs/>
          <w:vertAlign w:val="superscript"/>
        </w:rPr>
        <w:t>ème</w:t>
      </w:r>
      <w:r w:rsidRPr="00A34B51">
        <w:rPr>
          <w:b w:val="0"/>
          <w:bCs/>
        </w:rPr>
        <w:t xml:space="preserve"> place encourageante pour notre D2 jeune.</w:t>
      </w:r>
    </w:p>
    <w:p w14:paraId="4187C72D" w14:textId="33D6C538" w:rsidR="00AB4C25" w:rsidRDefault="00AB4C25" w:rsidP="00AB4C25">
      <w:pPr>
        <w:pStyle w:val="Paragraphedeliste"/>
        <w:ind w:left="283"/>
        <w:rPr>
          <w:b w:val="0"/>
          <w:bCs/>
        </w:rPr>
      </w:pPr>
      <w:r>
        <w:t xml:space="preserve">Bilan : 1 victoire et 2 défaites </w:t>
      </w:r>
      <w:r w:rsidRPr="00A34B51">
        <w:rPr>
          <w:b w:val="0"/>
          <w:bCs/>
        </w:rPr>
        <w:t>(Changé, Craon)</w:t>
      </w:r>
    </w:p>
    <w:p w14:paraId="5158C9CA" w14:textId="0E18E0DD" w:rsidR="008A1EC7" w:rsidRPr="008A1EC7" w:rsidRDefault="008A1EC7" w:rsidP="00AB4C25">
      <w:pPr>
        <w:pStyle w:val="Paragraphedeliste"/>
        <w:ind w:left="283"/>
        <w:rPr>
          <w:color w:val="FF0000"/>
        </w:rPr>
      </w:pPr>
      <w:r w:rsidRPr="008A1EC7">
        <w:rPr>
          <w:color w:val="FF0000"/>
        </w:rPr>
        <w:t xml:space="preserve">Equipe D2 TT1 : Eugénie, Dorian, </w:t>
      </w:r>
      <w:proofErr w:type="spellStart"/>
      <w:r w:rsidRPr="008A1EC7">
        <w:rPr>
          <w:color w:val="FF0000"/>
        </w:rPr>
        <w:t>Nathéo</w:t>
      </w:r>
      <w:proofErr w:type="spellEnd"/>
    </w:p>
    <w:p w14:paraId="528456E7" w14:textId="77777777" w:rsidR="00AB4C25" w:rsidRDefault="00AB4C25">
      <w:pPr>
        <w:rPr>
          <w:b w:val="0"/>
        </w:rPr>
      </w:pPr>
    </w:p>
    <w:p w14:paraId="78B81C6C" w14:textId="67D431B8" w:rsidR="002F1A60" w:rsidRDefault="002F1A60">
      <w:r>
        <w:rPr>
          <w:b w:val="0"/>
        </w:rPr>
        <w:br w:type="page"/>
      </w:r>
    </w:p>
    <w:tbl>
      <w:tblPr>
        <w:tblW w:w="10034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915258" w14:paraId="29014E26" w14:textId="77777777" w:rsidTr="00D00070">
        <w:trPr>
          <w:trHeight w:val="3546"/>
        </w:trPr>
        <w:tc>
          <w:tcPr>
            <w:tcW w:w="10034" w:type="dxa"/>
          </w:tcPr>
          <w:p w14:paraId="65875C7C" w14:textId="77777777" w:rsidR="00915258" w:rsidRDefault="00915258" w:rsidP="00915258">
            <w:pPr>
              <w:pStyle w:val="Contenu"/>
              <w:numPr>
                <w:ilvl w:val="1"/>
                <w:numId w:val="10"/>
              </w:numPr>
              <w:rPr>
                <w:b/>
                <w:bCs/>
              </w:rPr>
            </w:pPr>
            <w:r w:rsidRPr="00FC2F92">
              <w:rPr>
                <w:b/>
                <w:bCs/>
              </w:rPr>
              <w:lastRenderedPageBreak/>
              <w:t>Equipe D3 CHGTT3</w:t>
            </w:r>
          </w:p>
          <w:p w14:paraId="14F3FFD4" w14:textId="77777777" w:rsidR="00915258" w:rsidRPr="00FC2F92" w:rsidRDefault="00915258" w:rsidP="00D00070">
            <w:pPr>
              <w:pStyle w:val="Contenu"/>
              <w:ind w:left="643"/>
              <w:rPr>
                <w:b/>
                <w:bCs/>
              </w:rPr>
            </w:pPr>
          </w:p>
          <w:p w14:paraId="6FAA2860" w14:textId="77777777" w:rsidR="00915258" w:rsidRDefault="00915258" w:rsidP="00D00070">
            <w:pPr>
              <w:pStyle w:val="Contenu"/>
            </w:pPr>
            <w:r>
              <w:t>Composition d’équipe</w:t>
            </w:r>
          </w:p>
          <w:p w14:paraId="6DDBEC33" w14:textId="77777777" w:rsidR="00915258" w:rsidRDefault="00915258" w:rsidP="00D00070">
            <w:pPr>
              <w:pStyle w:val="Contenu"/>
            </w:pPr>
            <w:r>
              <w:rPr>
                <w:noProof/>
              </w:rPr>
              <w:drawing>
                <wp:inline distT="0" distB="0" distL="0" distR="0" wp14:anchorId="5BD7B967" wp14:editId="7DF08D3D">
                  <wp:extent cx="6371590" cy="637159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590" cy="63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58" w14:paraId="7455DCB2" w14:textId="77777777" w:rsidTr="00D00070">
        <w:trPr>
          <w:trHeight w:val="3546"/>
        </w:trPr>
        <w:tc>
          <w:tcPr>
            <w:tcW w:w="10034" w:type="dxa"/>
          </w:tcPr>
          <w:p w14:paraId="321FD7C1" w14:textId="77777777" w:rsidR="00915258" w:rsidRDefault="00915258" w:rsidP="00D00070">
            <w:pPr>
              <w:pStyle w:val="Contenu"/>
            </w:pPr>
          </w:p>
          <w:p w14:paraId="0AA4D9B0" w14:textId="77777777" w:rsidR="00915258" w:rsidRDefault="00915258" w:rsidP="00D00070">
            <w:pPr>
              <w:pStyle w:val="Contenu"/>
            </w:pPr>
            <w:r>
              <w:t>Classement :</w:t>
            </w:r>
          </w:p>
          <w:p w14:paraId="713FEEDB" w14:textId="77777777" w:rsidR="00915258" w:rsidRDefault="00915258" w:rsidP="00D00070">
            <w:pPr>
              <w:pStyle w:val="Contenu"/>
            </w:pPr>
          </w:p>
          <w:p w14:paraId="3CBB310F" w14:textId="77777777" w:rsidR="00915258" w:rsidRDefault="00915258" w:rsidP="00D00070">
            <w:pPr>
              <w:pStyle w:val="Contenu"/>
              <w:ind w:left="720"/>
            </w:pPr>
            <w:r w:rsidRPr="00C329D5">
              <w:rPr>
                <w:noProof/>
              </w:rPr>
              <w:drawing>
                <wp:inline distT="0" distB="0" distL="0" distR="0" wp14:anchorId="106761C9" wp14:editId="691F22F9">
                  <wp:extent cx="5572903" cy="2724530"/>
                  <wp:effectExtent l="0" t="0" r="889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903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58" w:rsidRPr="00337C7D" w14:paraId="44571544" w14:textId="77777777" w:rsidTr="00D00070">
        <w:trPr>
          <w:trHeight w:val="5931"/>
        </w:trPr>
        <w:tc>
          <w:tcPr>
            <w:tcW w:w="10034" w:type="dxa"/>
          </w:tcPr>
          <w:p w14:paraId="1D00871C" w14:textId="77777777" w:rsidR="00915258" w:rsidRDefault="00915258" w:rsidP="00D00070">
            <w:pPr>
              <w:pStyle w:val="Contenu"/>
              <w:rPr>
                <w:i/>
                <w:sz w:val="36"/>
              </w:rPr>
            </w:pPr>
          </w:p>
          <w:p w14:paraId="384C0D1F" w14:textId="3ADA6037" w:rsidR="00915258" w:rsidRDefault="00915258" w:rsidP="00D00070">
            <w:pPr>
              <w:tabs>
                <w:tab w:val="left" w:pos="1095"/>
              </w:tabs>
              <w:rPr>
                <w:b w:val="0"/>
                <w:bCs/>
              </w:rPr>
            </w:pPr>
            <w:r>
              <w:tab/>
            </w:r>
            <w:r w:rsidRPr="008C7ED5">
              <w:rPr>
                <w:b w:val="0"/>
                <w:bCs/>
              </w:rPr>
              <w:t>Une belle 2ème place pour notre D3 jeune</w:t>
            </w:r>
            <w:r w:rsidR="001E3259">
              <w:rPr>
                <w:b w:val="0"/>
                <w:bCs/>
              </w:rPr>
              <w:t xml:space="preserve">, </w:t>
            </w:r>
            <w:r w:rsidR="001E3259" w:rsidRPr="001E3259">
              <w:t>l’équipe monte en D2</w:t>
            </w:r>
            <w:r w:rsidRPr="008C7ED5">
              <w:rPr>
                <w:b w:val="0"/>
                <w:bCs/>
              </w:rPr>
              <w:t>, le leader semblait inaccessible.</w:t>
            </w:r>
          </w:p>
          <w:p w14:paraId="58A030D5" w14:textId="77777777" w:rsidR="00915258" w:rsidRPr="008C7ED5" w:rsidRDefault="00915258" w:rsidP="00D00070">
            <w:pPr>
              <w:tabs>
                <w:tab w:val="left" w:pos="1095"/>
              </w:tabs>
              <w:rPr>
                <w:b w:val="0"/>
                <w:bCs/>
              </w:rPr>
            </w:pPr>
            <w:r>
              <w:rPr>
                <w:b w:val="0"/>
                <w:bCs/>
              </w:rPr>
              <w:tab/>
              <w:t>A noter, la victoire par forfait contre MESLAY n’a pas été comptabilisée.</w:t>
            </w:r>
          </w:p>
          <w:p w14:paraId="72A64070" w14:textId="6B773355" w:rsidR="00915258" w:rsidRDefault="00915258" w:rsidP="0019019A">
            <w:pPr>
              <w:tabs>
                <w:tab w:val="left" w:pos="1095"/>
              </w:tabs>
              <w:rPr>
                <w:b w:val="0"/>
                <w:bCs/>
              </w:rPr>
            </w:pPr>
            <w:r>
              <w:tab/>
            </w:r>
            <w:r w:rsidRPr="008C7ED5">
              <w:rPr>
                <w:b w:val="0"/>
                <w:bCs/>
              </w:rPr>
              <w:t>Bilan :</w:t>
            </w:r>
            <w:r>
              <w:t xml:space="preserve"> 2 victoires et 1 défaite </w:t>
            </w:r>
            <w:r w:rsidRPr="008C7ED5">
              <w:rPr>
                <w:b w:val="0"/>
                <w:bCs/>
              </w:rPr>
              <w:t xml:space="preserve">(St </w:t>
            </w:r>
            <w:proofErr w:type="spellStart"/>
            <w:r w:rsidRPr="008C7ED5">
              <w:rPr>
                <w:b w:val="0"/>
                <w:bCs/>
              </w:rPr>
              <w:t>Berthevin</w:t>
            </w:r>
            <w:proofErr w:type="spellEnd"/>
            <w:r w:rsidR="00916CE9">
              <w:rPr>
                <w:b w:val="0"/>
                <w:bCs/>
              </w:rPr>
              <w:t>)</w:t>
            </w:r>
          </w:p>
          <w:p w14:paraId="56F934CB" w14:textId="3A781F3F" w:rsidR="008A1EC7" w:rsidRPr="0019019A" w:rsidRDefault="008A1EC7" w:rsidP="008A1EC7">
            <w:pPr>
              <w:tabs>
                <w:tab w:val="left" w:pos="1095"/>
              </w:tabs>
              <w:rPr>
                <w:b w:val="0"/>
                <w:bCs/>
              </w:rPr>
            </w:pPr>
            <w:r>
              <w:rPr>
                <w:b w:val="0"/>
                <w:bCs/>
              </w:rPr>
              <w:tab/>
            </w:r>
            <w:r w:rsidRPr="008A1EC7">
              <w:rPr>
                <w:b w:val="0"/>
                <w:bCs/>
                <w:color w:val="FF0000"/>
              </w:rPr>
              <w:t>Equipe D2 TT2 : Valentin, Simon, Jules</w:t>
            </w:r>
            <w:r>
              <w:rPr>
                <w:b w:val="0"/>
                <w:bCs/>
                <w:color w:val="FF0000"/>
              </w:rPr>
              <w:t xml:space="preserve">, </w:t>
            </w:r>
            <w:r w:rsidRPr="008A1EC7">
              <w:rPr>
                <w:b w:val="0"/>
                <w:bCs/>
                <w:color w:val="00B050"/>
              </w:rPr>
              <w:t>Timéo, Pierre</w:t>
            </w:r>
          </w:p>
          <w:p w14:paraId="0BCE884D" w14:textId="4713C447" w:rsidR="00915258" w:rsidRDefault="008A1EC7" w:rsidP="008A1EC7">
            <w:pPr>
              <w:tabs>
                <w:tab w:val="left" w:pos="1095"/>
              </w:tabs>
            </w:pPr>
            <w:r>
              <w:tab/>
              <w:t>Equipe D3 TT1 : Florimond, Antonin, Yohann, Gabriel</w:t>
            </w:r>
          </w:p>
          <w:p w14:paraId="0D4FAAC6" w14:textId="77777777" w:rsidR="00915258" w:rsidRPr="00337C7D" w:rsidRDefault="00915258" w:rsidP="00D00070">
            <w:pPr>
              <w:tabs>
                <w:tab w:val="left" w:pos="1380"/>
              </w:tabs>
            </w:pPr>
          </w:p>
        </w:tc>
      </w:tr>
      <w:tr w:rsidR="008A1EC7" w:rsidRPr="00337C7D" w14:paraId="2D01788A" w14:textId="77777777" w:rsidTr="00D00070">
        <w:trPr>
          <w:trHeight w:val="5931"/>
        </w:trPr>
        <w:tc>
          <w:tcPr>
            <w:tcW w:w="10034" w:type="dxa"/>
          </w:tcPr>
          <w:p w14:paraId="7B600089" w14:textId="77777777" w:rsidR="008A1EC7" w:rsidRDefault="008A1EC7" w:rsidP="00D00070">
            <w:pPr>
              <w:pStyle w:val="Contenu"/>
              <w:rPr>
                <w:i/>
                <w:sz w:val="36"/>
              </w:rPr>
            </w:pPr>
          </w:p>
        </w:tc>
      </w:tr>
    </w:tbl>
    <w:p w14:paraId="40FA7971" w14:textId="6E80BF1E" w:rsidR="00915258" w:rsidRDefault="00915258">
      <w:r>
        <w:br w:type="page"/>
      </w:r>
    </w:p>
    <w:p w14:paraId="0A28D1B1" w14:textId="7EE526CF" w:rsidR="00BA1838" w:rsidRDefault="00BA1838" w:rsidP="0004180D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Coupe de la Mayenne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BA1838" w14:paraId="58E4F8D3" w14:textId="77777777" w:rsidTr="000561C3">
        <w:trPr>
          <w:trHeight w:val="3546"/>
        </w:trPr>
        <w:tc>
          <w:tcPr>
            <w:tcW w:w="9999" w:type="dxa"/>
          </w:tcPr>
          <w:p w14:paraId="57982230" w14:textId="77777777" w:rsidR="00BA1838" w:rsidRDefault="00BA1838" w:rsidP="000561C3"/>
          <w:p w14:paraId="53BD7235" w14:textId="0F25EE7B" w:rsidR="00BA1838" w:rsidRDefault="00086531" w:rsidP="000561C3">
            <w:pPr>
              <w:pStyle w:val="Contenu"/>
            </w:pPr>
            <w:r>
              <w:t xml:space="preserve">Nous présentions cette année </w:t>
            </w:r>
            <w:r w:rsidR="008C3EE9">
              <w:t>4</w:t>
            </w:r>
            <w:r>
              <w:t xml:space="preserve"> équipes en Coupe de la Mayenne</w:t>
            </w:r>
          </w:p>
          <w:p w14:paraId="36A51D7B" w14:textId="77777777" w:rsidR="00BD2D5F" w:rsidRDefault="00BD2D5F" w:rsidP="000561C3">
            <w:pPr>
              <w:pStyle w:val="Contenu"/>
            </w:pPr>
          </w:p>
          <w:p w14:paraId="6879B6B2" w14:textId="17B6C4F7" w:rsidR="00BD2D5F" w:rsidRDefault="00C130B4" w:rsidP="00337C7D">
            <w:pPr>
              <w:pStyle w:val="Contenu"/>
              <w:numPr>
                <w:ilvl w:val="1"/>
                <w:numId w:val="10"/>
              </w:numPr>
            </w:pPr>
            <w:r>
              <w:t>-</w:t>
            </w:r>
            <w:r w:rsidRPr="00337C7D">
              <w:rPr>
                <w:b/>
                <w:bCs/>
              </w:rPr>
              <w:t>700 CHGTT1</w:t>
            </w:r>
            <w:r w:rsidR="003E4451" w:rsidRPr="00337C7D">
              <w:rPr>
                <w:b/>
                <w:bCs/>
              </w:rPr>
              <w:t xml:space="preserve"> et CHGTT2</w:t>
            </w:r>
            <w:r w:rsidR="0053404B">
              <w:t xml:space="preserve"> au 2</w:t>
            </w:r>
            <w:r w:rsidR="0053404B" w:rsidRPr="0053404B">
              <w:rPr>
                <w:vertAlign w:val="superscript"/>
              </w:rPr>
              <w:t>ème</w:t>
            </w:r>
            <w:r w:rsidR="0053404B">
              <w:t xml:space="preserve"> tour</w:t>
            </w:r>
          </w:p>
          <w:p w14:paraId="6393B7A9" w14:textId="21C3D342" w:rsidR="003E4451" w:rsidRDefault="00D05CC8" w:rsidP="003E4451">
            <w:pPr>
              <w:pStyle w:val="Contenu"/>
              <w:ind w:left="643"/>
            </w:pPr>
            <w:r w:rsidRPr="00D05CC8">
              <w:rPr>
                <w:noProof/>
              </w:rPr>
              <w:drawing>
                <wp:inline distT="0" distB="0" distL="0" distR="0" wp14:anchorId="708C4D49" wp14:editId="517DE035">
                  <wp:extent cx="5830114" cy="2210108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114" cy="2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26271" w14:textId="77777777" w:rsidR="003E4451" w:rsidRDefault="003E4451" w:rsidP="003E4451">
            <w:pPr>
              <w:pStyle w:val="Contenu"/>
              <w:ind w:left="643"/>
            </w:pPr>
          </w:p>
          <w:p w14:paraId="069DB463" w14:textId="2A514DF3" w:rsidR="003E4451" w:rsidRDefault="003E4451" w:rsidP="00337C7D">
            <w:pPr>
              <w:pStyle w:val="Contenu"/>
              <w:numPr>
                <w:ilvl w:val="1"/>
                <w:numId w:val="10"/>
              </w:numPr>
            </w:pPr>
            <w:r w:rsidRPr="00337C7D">
              <w:rPr>
                <w:b/>
                <w:bCs/>
              </w:rPr>
              <w:t>-1</w:t>
            </w:r>
            <w:r w:rsidR="00AB61D2" w:rsidRPr="00337C7D">
              <w:rPr>
                <w:b/>
                <w:bCs/>
              </w:rPr>
              <w:t>0</w:t>
            </w:r>
            <w:r w:rsidRPr="00337C7D">
              <w:rPr>
                <w:b/>
                <w:bCs/>
              </w:rPr>
              <w:t>00 CHGTT1</w:t>
            </w:r>
            <w:r w:rsidR="0053404B">
              <w:t xml:space="preserve"> au 2</w:t>
            </w:r>
            <w:r w:rsidR="0053404B" w:rsidRPr="0053404B">
              <w:rPr>
                <w:vertAlign w:val="superscript"/>
              </w:rPr>
              <w:t>ème</w:t>
            </w:r>
            <w:r w:rsidR="0053404B">
              <w:t xml:space="preserve"> tour</w:t>
            </w:r>
          </w:p>
          <w:p w14:paraId="6FE5AB2E" w14:textId="6DEB7567" w:rsidR="003E4451" w:rsidRDefault="00AB61D2" w:rsidP="003E4451">
            <w:pPr>
              <w:pStyle w:val="Contenu"/>
            </w:pPr>
            <w:r w:rsidRPr="00AB61D2">
              <w:rPr>
                <w:noProof/>
              </w:rPr>
              <w:drawing>
                <wp:inline distT="0" distB="0" distL="0" distR="0" wp14:anchorId="7D03D5B8" wp14:editId="172AE3DD">
                  <wp:extent cx="6371590" cy="270700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6EF78" w14:textId="77777777" w:rsidR="00BA1838" w:rsidRDefault="00BA1838" w:rsidP="00BA1838"/>
    <w:p w14:paraId="08C195F8" w14:textId="77777777" w:rsidR="00DD403F" w:rsidRDefault="00DD403F" w:rsidP="00BA1838"/>
    <w:p w14:paraId="58D37B4C" w14:textId="77777777" w:rsidR="00DD403F" w:rsidRDefault="00DD403F" w:rsidP="00BA1838"/>
    <w:p w14:paraId="319E0066" w14:textId="77777777" w:rsidR="00DD403F" w:rsidRDefault="00DD403F" w:rsidP="00BA1838"/>
    <w:p w14:paraId="3973A00A" w14:textId="77777777" w:rsidR="00DD403F" w:rsidRDefault="00DD403F" w:rsidP="00BA1838"/>
    <w:p w14:paraId="6AA49AEB" w14:textId="77777777" w:rsidR="00DD403F" w:rsidRDefault="00DD403F" w:rsidP="00BA1838"/>
    <w:p w14:paraId="48755875" w14:textId="77777777" w:rsidR="00DD403F" w:rsidRDefault="00DD403F" w:rsidP="00BA1838"/>
    <w:p w14:paraId="451D854B" w14:textId="0D8940B0" w:rsidR="00BA1838" w:rsidRPr="00337C7D" w:rsidRDefault="00664A0A" w:rsidP="00337C7D">
      <w:pPr>
        <w:pStyle w:val="Paragraphedeliste"/>
        <w:numPr>
          <w:ilvl w:val="1"/>
          <w:numId w:val="10"/>
        </w:numPr>
        <w:spacing w:after="200"/>
        <w:rPr>
          <w:b w:val="0"/>
          <w:bCs/>
        </w:rPr>
      </w:pPr>
      <w:r w:rsidRPr="00337C7D">
        <w:rPr>
          <w:b w:val="0"/>
          <w:bCs/>
        </w:rPr>
        <w:lastRenderedPageBreak/>
        <w:t>-</w:t>
      </w:r>
      <w:r w:rsidRPr="00337C7D">
        <w:t>1300 CHGTT1</w:t>
      </w:r>
      <w:r w:rsidRPr="00337C7D">
        <w:rPr>
          <w:b w:val="0"/>
          <w:bCs/>
        </w:rPr>
        <w:t xml:space="preserve"> au </w:t>
      </w:r>
      <w:r w:rsidR="0053404B" w:rsidRPr="00337C7D">
        <w:rPr>
          <w:b w:val="0"/>
          <w:bCs/>
        </w:rPr>
        <w:t>3ème tour</w:t>
      </w:r>
    </w:p>
    <w:p w14:paraId="0C3056F2" w14:textId="1EACCF79" w:rsidR="000443B8" w:rsidRDefault="000443B8" w:rsidP="00BA1838">
      <w:pPr>
        <w:spacing w:after="200"/>
      </w:pPr>
      <w:r w:rsidRPr="000443B8">
        <w:rPr>
          <w:noProof/>
        </w:rPr>
        <w:drawing>
          <wp:inline distT="0" distB="0" distL="0" distR="0" wp14:anchorId="4985C9AA" wp14:editId="1938CAB8">
            <wp:extent cx="6371590" cy="4016375"/>
            <wp:effectExtent l="0" t="0" r="0" b="317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E4C4" w14:textId="35358EA7" w:rsidR="009F297A" w:rsidRDefault="006E7F34" w:rsidP="00BA1838">
      <w:pPr>
        <w:spacing w:after="200"/>
      </w:pPr>
      <w:r>
        <w:t>Message du Comité :</w:t>
      </w:r>
    </w:p>
    <w:p w14:paraId="566A7469" w14:textId="76F7F0D6" w:rsidR="00FB31E0" w:rsidRDefault="006E7F34" w:rsidP="00BA1838">
      <w:pPr>
        <w:spacing w:after="200"/>
        <w:rPr>
          <w:rFonts w:ascii="Calibri" w:hAnsi="Calibri" w:cs="Calibri"/>
          <w:color w:val="1F4E79"/>
          <w:shd w:val="clear" w:color="auto" w:fill="FFFFFF"/>
        </w:rPr>
      </w:pPr>
      <w:r>
        <w:rPr>
          <w:rFonts w:ascii="Calibri" w:hAnsi="Calibri" w:cs="Calibri"/>
          <w:color w:val="1F4E79"/>
          <w:shd w:val="clear" w:color="auto" w:fill="FFFFFF"/>
        </w:rPr>
        <w:t>Pour le prochain tour des </w:t>
      </w:r>
      <w:r>
        <w:rPr>
          <w:rFonts w:ascii="Calibri" w:hAnsi="Calibri" w:cs="Calibri"/>
          <w:b w:val="0"/>
          <w:bCs/>
          <w:color w:val="1F4E79"/>
          <w:u w:val="single"/>
          <w:shd w:val="clear" w:color="auto" w:fill="FFFF00"/>
        </w:rPr>
        <w:t>Coupes de la Mayenne, vous devrez utiliser GIRPE7</w:t>
      </w:r>
      <w:r>
        <w:rPr>
          <w:rFonts w:ascii="Calibri" w:hAnsi="Calibri" w:cs="Calibri"/>
          <w:color w:val="1F4E79"/>
          <w:shd w:val="clear" w:color="auto" w:fill="FFFF00"/>
        </w:rPr>
        <w:t> </w:t>
      </w:r>
      <w:r>
        <w:rPr>
          <w:rFonts w:ascii="Calibri" w:hAnsi="Calibri" w:cs="Calibri"/>
          <w:color w:val="1F4E79"/>
          <w:shd w:val="clear" w:color="auto" w:fill="FFFFFF"/>
        </w:rPr>
        <w:t>pour vos rencontres à domicile, car maintenant cela fonctionne. Vous allez recevoir très rapidement la constitution de ce 4ème tour des Coupes de la Mayenne qui aura lieu le 7 janvier 2022.</w:t>
      </w:r>
    </w:p>
    <w:p w14:paraId="20DF33C9" w14:textId="77777777" w:rsidR="00FB31E0" w:rsidRDefault="00FB31E0">
      <w:pPr>
        <w:spacing w:after="200"/>
        <w:rPr>
          <w:rFonts w:ascii="Calibri" w:hAnsi="Calibri" w:cs="Calibri"/>
          <w:color w:val="1F4E79"/>
          <w:shd w:val="clear" w:color="auto" w:fill="FFFFFF"/>
        </w:rPr>
      </w:pPr>
      <w:r>
        <w:rPr>
          <w:rFonts w:ascii="Calibri" w:hAnsi="Calibri" w:cs="Calibri"/>
          <w:color w:val="1F4E79"/>
          <w:shd w:val="clear" w:color="auto" w:fill="FFFFFF"/>
        </w:rPr>
        <w:br w:type="page"/>
      </w:r>
    </w:p>
    <w:p w14:paraId="42E70712" w14:textId="297B0311" w:rsidR="00BA1838" w:rsidRDefault="00BA1838" w:rsidP="0004180D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Coupe des doubles</w:t>
      </w:r>
    </w:p>
    <w:tbl>
      <w:tblPr>
        <w:tblW w:w="10034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BA1838" w14:paraId="54025E77" w14:textId="77777777" w:rsidTr="00E54CE2">
        <w:trPr>
          <w:trHeight w:val="3546"/>
        </w:trPr>
        <w:tc>
          <w:tcPr>
            <w:tcW w:w="10034" w:type="dxa"/>
          </w:tcPr>
          <w:p w14:paraId="030F06B6" w14:textId="77777777" w:rsidR="00BA1838" w:rsidRDefault="007214FB" w:rsidP="000561C3">
            <w:pPr>
              <w:pStyle w:val="Contenu"/>
            </w:pPr>
            <w:r>
              <w:t>Nous présentions cette année 2 équipes de Coupe des Doubles</w:t>
            </w:r>
          </w:p>
          <w:p w14:paraId="60E9D79B" w14:textId="77777777" w:rsidR="007214FB" w:rsidRDefault="007214FB" w:rsidP="000561C3">
            <w:pPr>
              <w:pStyle w:val="Contenu"/>
            </w:pPr>
          </w:p>
          <w:p w14:paraId="57243F12" w14:textId="60F4218B" w:rsidR="007214FB" w:rsidRPr="00337C7D" w:rsidRDefault="007B532C" w:rsidP="00337C7D">
            <w:pPr>
              <w:pStyle w:val="Contenu"/>
              <w:numPr>
                <w:ilvl w:val="1"/>
                <w:numId w:val="10"/>
              </w:numPr>
              <w:rPr>
                <w:b/>
                <w:bCs/>
              </w:rPr>
            </w:pPr>
            <w:r w:rsidRPr="00337C7D">
              <w:rPr>
                <w:b/>
                <w:bCs/>
              </w:rPr>
              <w:t xml:space="preserve">-2100 CHGTT1 et </w:t>
            </w:r>
            <w:r w:rsidR="00E54CE2" w:rsidRPr="00337C7D">
              <w:rPr>
                <w:b/>
                <w:bCs/>
              </w:rPr>
              <w:t>CHGTT2</w:t>
            </w:r>
          </w:p>
          <w:p w14:paraId="10B7A9D7" w14:textId="24722C48" w:rsidR="00D72A06" w:rsidRDefault="00D72A06" w:rsidP="00D72A06">
            <w:pPr>
              <w:pStyle w:val="Contenu"/>
              <w:ind w:left="643"/>
            </w:pPr>
            <w:r>
              <w:t>Classement au 1 er tour</w:t>
            </w:r>
          </w:p>
          <w:p w14:paraId="4EDB741D" w14:textId="22211CE6" w:rsidR="00E54CE2" w:rsidRDefault="00E54CE2" w:rsidP="00E54CE2">
            <w:pPr>
              <w:pStyle w:val="Contenu"/>
            </w:pPr>
            <w:r w:rsidRPr="00E54CE2">
              <w:rPr>
                <w:noProof/>
              </w:rPr>
              <w:drawing>
                <wp:inline distT="0" distB="0" distL="0" distR="0" wp14:anchorId="6B5E5FF2" wp14:editId="1E93B031">
                  <wp:extent cx="6371590" cy="1765300"/>
                  <wp:effectExtent l="0" t="0" r="0" b="635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FE92B" w14:textId="36A0B920" w:rsidR="00BA1838" w:rsidRDefault="00766FD1" w:rsidP="00BA1838">
      <w:r>
        <w:t>Le 2</w:t>
      </w:r>
      <w:r w:rsidRPr="00766FD1">
        <w:rPr>
          <w:vertAlign w:val="superscript"/>
        </w:rPr>
        <w:t>ème</w:t>
      </w:r>
      <w:r>
        <w:t xml:space="preserve"> tour se joue demain mardi 21 Décembre</w:t>
      </w:r>
    </w:p>
    <w:p w14:paraId="07D0E633" w14:textId="0689112C" w:rsidR="00BA1838" w:rsidRPr="00D70D02" w:rsidRDefault="00D64660" w:rsidP="00BA1838">
      <w:pPr>
        <w:spacing w:after="200"/>
      </w:pPr>
      <w:r w:rsidRPr="00D64660">
        <w:rPr>
          <w:noProof/>
        </w:rPr>
        <w:drawing>
          <wp:inline distT="0" distB="0" distL="0" distR="0" wp14:anchorId="5364845F" wp14:editId="1977E4B5">
            <wp:extent cx="6371590" cy="1077595"/>
            <wp:effectExtent l="0" t="0" r="0" b="825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CC6F" w14:textId="77777777" w:rsidR="00622933" w:rsidRDefault="00622933">
      <w:pPr>
        <w:spacing w:after="200"/>
      </w:pPr>
      <w:r>
        <w:t>Composition des équipes :</w:t>
      </w:r>
    </w:p>
    <w:p w14:paraId="38D4375D" w14:textId="77777777" w:rsidR="000579B5" w:rsidRDefault="002345FE">
      <w:pPr>
        <w:spacing w:after="200"/>
      </w:pPr>
      <w:r>
        <w:t xml:space="preserve">CHGTT1 : </w:t>
      </w:r>
    </w:p>
    <w:p w14:paraId="6B8A242A" w14:textId="77777777" w:rsidR="00AE0289" w:rsidRDefault="000579B5">
      <w:pPr>
        <w:spacing w:after="200"/>
      </w:pPr>
      <w:r>
        <w:t xml:space="preserve">CHGTT2 : </w:t>
      </w:r>
    </w:p>
    <w:p w14:paraId="131D602C" w14:textId="6752B8D8" w:rsidR="00FB31E0" w:rsidRDefault="00FB31E0">
      <w:pPr>
        <w:spacing w:after="200"/>
      </w:pPr>
      <w:r>
        <w:br w:type="page"/>
      </w:r>
    </w:p>
    <w:p w14:paraId="447AAA50" w14:textId="77777777" w:rsidR="00614A76" w:rsidRDefault="00614A76">
      <w:pPr>
        <w:spacing w:after="200"/>
        <w:rPr>
          <w:rFonts w:asciiTheme="majorHAnsi" w:eastAsiaTheme="majorEastAsia" w:hAnsiTheme="majorHAnsi" w:cstheme="majorBidi"/>
          <w:bCs/>
          <w:sz w:val="72"/>
          <w:szCs w:val="52"/>
          <w:lang w:bidi="fr-FR"/>
        </w:rPr>
      </w:pPr>
      <w:r>
        <w:rPr>
          <w:lang w:bidi="fr-FR"/>
        </w:rPr>
        <w:lastRenderedPageBreak/>
        <w:br w:type="page"/>
      </w:r>
    </w:p>
    <w:p w14:paraId="6F6A8327" w14:textId="55CA1453" w:rsidR="00BA1838" w:rsidRDefault="00BA1838" w:rsidP="0004180D">
      <w:pPr>
        <w:pStyle w:val="Titre"/>
        <w:numPr>
          <w:ilvl w:val="0"/>
          <w:numId w:val="10"/>
        </w:numPr>
      </w:pPr>
      <w:bookmarkStart w:id="0" w:name="_Hlk90907605"/>
      <w:r>
        <w:rPr>
          <w:lang w:bidi="fr-FR"/>
        </w:rPr>
        <w:lastRenderedPageBreak/>
        <w:t>Coupe Davis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BA1838" w14:paraId="11565DC9" w14:textId="77777777" w:rsidTr="000561C3">
        <w:trPr>
          <w:trHeight w:val="3546"/>
        </w:trPr>
        <w:tc>
          <w:tcPr>
            <w:tcW w:w="9999" w:type="dxa"/>
          </w:tcPr>
          <w:bookmarkEnd w:id="0"/>
          <w:p w14:paraId="12B276DB" w14:textId="30F5FF8A" w:rsidR="00BA1838" w:rsidRDefault="00B25F87" w:rsidP="000561C3">
            <w:r>
              <w:t>Message du Comité :</w:t>
            </w:r>
          </w:p>
          <w:p w14:paraId="3C6B6B51" w14:textId="77777777" w:rsidR="00B25F87" w:rsidRDefault="00B25F87" w:rsidP="000561C3"/>
          <w:p w14:paraId="38E7C84F" w14:textId="7CC577BD" w:rsidR="00445470" w:rsidRDefault="00445470" w:rsidP="00445470">
            <w:pPr>
              <w:pStyle w:val="NormalWeb"/>
              <w:shd w:val="clear" w:color="auto" w:fill="FFFFFF"/>
              <w:spacing w:before="0" w:beforeAutospacing="0" w:after="0" w:afterAutospacing="0"/>
              <w:ind w:left="284"/>
              <w:jc w:val="both"/>
              <w:rPr>
                <w:color w:val="222222"/>
              </w:rPr>
            </w:pPr>
            <w:r>
              <w:rPr>
                <w:rFonts w:ascii="Calibri" w:hAnsi="Calibri" w:cs="Calibri"/>
                <w:b/>
                <w:bCs/>
                <w:color w:val="1F4E79"/>
              </w:rPr>
              <w:t>Coupes Davis</w:t>
            </w:r>
            <w:r>
              <w:rPr>
                <w:rFonts w:ascii="Calibri" w:hAnsi="Calibri" w:cs="Calibri"/>
                <w:color w:val="1F4E79"/>
              </w:rPr>
              <w:t> : Il y a toujours un problème avec GIRPE7 pour remonter toutes les rencontres ayant lieu dans la salle de l'organisateur. Nous nous</w:t>
            </w:r>
            <w:r>
              <w:rPr>
                <w:rStyle w:val="gmaildefault"/>
                <w:rFonts w:ascii="Comic Sans MS" w:hAnsi="Comic Sans MS" w:cs="Calibri"/>
                <w:color w:val="000000"/>
                <w:sz w:val="36"/>
                <w:szCs w:val="36"/>
              </w:rPr>
              <w:t> </w:t>
            </w:r>
            <w:r>
              <w:rPr>
                <w:rFonts w:ascii="Calibri" w:hAnsi="Calibri" w:cs="Calibri"/>
                <w:color w:val="1F4E79"/>
              </w:rPr>
              <w:t xml:space="preserve">sommes donnés un peu de temps en décalant le tour </w:t>
            </w:r>
          </w:p>
          <w:p w14:paraId="2EFC401D" w14:textId="77777777" w:rsidR="00445470" w:rsidRDefault="00445470" w:rsidP="00445470">
            <w:pPr>
              <w:pStyle w:val="NormalWeb"/>
              <w:shd w:val="clear" w:color="auto" w:fill="FFFFFF"/>
              <w:spacing w:before="0" w:beforeAutospacing="0" w:after="0" w:afterAutospacing="0"/>
              <w:ind w:left="1004"/>
              <w:jc w:val="both"/>
              <w:rPr>
                <w:color w:val="222222"/>
              </w:rPr>
            </w:pPr>
            <w:r>
              <w:rPr>
                <w:rFonts w:ascii="Symbol" w:hAnsi="Symbol"/>
                <w:color w:val="1F4E79"/>
              </w:rPr>
              <w:t>·</w:t>
            </w:r>
            <w:r>
              <w:rPr>
                <w:color w:val="1F4E79"/>
                <w:sz w:val="14"/>
                <w:szCs w:val="14"/>
              </w:rPr>
              <w:t>         </w:t>
            </w:r>
            <w:r>
              <w:rPr>
                <w:rFonts w:ascii="AR ESSENCE" w:hAnsi="AR ESSENCE"/>
                <w:color w:val="1F4E79"/>
              </w:rPr>
              <w:t xml:space="preserve">Le tour 1 prévu le 14 janvier 2022, aura lieu le </w:t>
            </w:r>
            <w:r w:rsidRPr="00F52EB6">
              <w:rPr>
                <w:rFonts w:ascii="AR ESSENCE" w:hAnsi="AR ESSENCE"/>
                <w:b/>
                <w:bCs/>
                <w:color w:val="1F4E79"/>
              </w:rPr>
              <w:t>4 mars 2022</w:t>
            </w:r>
          </w:p>
          <w:p w14:paraId="1E3461F8" w14:textId="77777777" w:rsidR="00445470" w:rsidRDefault="00445470" w:rsidP="00445470">
            <w:pPr>
              <w:pStyle w:val="NormalWeb"/>
              <w:shd w:val="clear" w:color="auto" w:fill="FFFFFF"/>
              <w:spacing w:before="0" w:beforeAutospacing="0" w:after="0" w:afterAutospacing="0"/>
              <w:ind w:left="1004"/>
              <w:jc w:val="both"/>
              <w:rPr>
                <w:color w:val="222222"/>
              </w:rPr>
            </w:pPr>
            <w:r>
              <w:rPr>
                <w:rFonts w:ascii="Symbol" w:hAnsi="Symbol"/>
                <w:color w:val="1F4E79"/>
              </w:rPr>
              <w:t>·</w:t>
            </w:r>
            <w:r>
              <w:rPr>
                <w:color w:val="1F4E79"/>
                <w:sz w:val="14"/>
                <w:szCs w:val="14"/>
              </w:rPr>
              <w:t>         </w:t>
            </w:r>
            <w:r>
              <w:rPr>
                <w:rFonts w:ascii="AR ESSENCE" w:hAnsi="AR ESSENCE"/>
                <w:color w:val="1F4E79"/>
              </w:rPr>
              <w:t xml:space="preserve">Le tour 2, prévu le 4 mars 2022, aura lieu le </w:t>
            </w:r>
            <w:r w:rsidRPr="00F52EB6">
              <w:rPr>
                <w:rFonts w:ascii="AR ESSENCE" w:hAnsi="AR ESSENCE"/>
                <w:b/>
                <w:bCs/>
                <w:color w:val="1F4E79"/>
              </w:rPr>
              <w:t>18 mars 2022</w:t>
            </w:r>
          </w:p>
          <w:p w14:paraId="5A9F1ADE" w14:textId="77777777" w:rsidR="00445470" w:rsidRDefault="00445470" w:rsidP="00445470">
            <w:pPr>
              <w:pStyle w:val="NormalWeb"/>
              <w:shd w:val="clear" w:color="auto" w:fill="FFFFFF"/>
              <w:spacing w:before="0" w:beforeAutospacing="0" w:after="0" w:afterAutospacing="0"/>
              <w:ind w:left="1004"/>
              <w:jc w:val="both"/>
              <w:rPr>
                <w:rFonts w:ascii="AR ESSENCE" w:hAnsi="AR ESSENCE"/>
                <w:b/>
                <w:bCs/>
                <w:color w:val="1F4E79"/>
              </w:rPr>
            </w:pPr>
            <w:r>
              <w:rPr>
                <w:rFonts w:ascii="Symbol" w:hAnsi="Symbol"/>
                <w:color w:val="1F4E79"/>
              </w:rPr>
              <w:t>·</w:t>
            </w:r>
            <w:r>
              <w:rPr>
                <w:color w:val="1F4E79"/>
                <w:sz w:val="14"/>
                <w:szCs w:val="14"/>
              </w:rPr>
              <w:t>         </w:t>
            </w:r>
            <w:r>
              <w:rPr>
                <w:rFonts w:ascii="AR ESSENCE" w:hAnsi="AR ESSENCE"/>
                <w:color w:val="1F4E79"/>
              </w:rPr>
              <w:t xml:space="preserve">Le tour 3, prévu le 18 mars 2022, aura lieu le </w:t>
            </w:r>
            <w:r w:rsidRPr="00F52EB6">
              <w:rPr>
                <w:rFonts w:ascii="AR ESSENCE" w:hAnsi="AR ESSENCE"/>
                <w:b/>
                <w:bCs/>
                <w:color w:val="1F4E79"/>
              </w:rPr>
              <w:t>8 avril 2022.</w:t>
            </w:r>
          </w:p>
          <w:p w14:paraId="22D3DFD4" w14:textId="77777777" w:rsidR="00750EE8" w:rsidRDefault="00750EE8" w:rsidP="00445470">
            <w:pPr>
              <w:pStyle w:val="NormalWeb"/>
              <w:shd w:val="clear" w:color="auto" w:fill="FFFFFF"/>
              <w:spacing w:before="0" w:beforeAutospacing="0" w:after="0" w:afterAutospacing="0"/>
              <w:ind w:left="1004"/>
              <w:jc w:val="both"/>
              <w:rPr>
                <w:color w:val="222222"/>
              </w:rPr>
            </w:pPr>
          </w:p>
          <w:p w14:paraId="780027B5" w14:textId="77777777" w:rsidR="00750EE8" w:rsidRDefault="00750EE8" w:rsidP="00750EE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  <w:r>
              <w:rPr>
                <w:rFonts w:ascii="Calibri" w:hAnsi="Calibri" w:cs="Calibri"/>
                <w:color w:val="1F4E79"/>
              </w:rPr>
              <w:t>Ce qui permet de décaler la date de fin des inscriptions </w:t>
            </w:r>
            <w:r>
              <w:rPr>
                <w:rFonts w:ascii="Calibri" w:hAnsi="Calibri" w:cs="Calibri"/>
                <w:b/>
                <w:bCs/>
                <w:color w:val="1F4E79"/>
                <w:u w:val="single"/>
              </w:rPr>
              <w:t>au 21 janvier 2022</w:t>
            </w:r>
            <w:r>
              <w:rPr>
                <w:rFonts w:ascii="Calibri" w:hAnsi="Calibri" w:cs="Calibri"/>
                <w:color w:val="1F4E79"/>
              </w:rPr>
              <w:t> et de tenir compte que </w:t>
            </w:r>
            <w:r>
              <w:rPr>
                <w:rFonts w:ascii="Calibri" w:hAnsi="Calibri" w:cs="Calibri"/>
                <w:b/>
                <w:bCs/>
                <w:color w:val="1F4E79"/>
                <w:u w:val="single"/>
              </w:rPr>
              <w:t>des classements officiels de la 2ème phase</w:t>
            </w:r>
            <w:r>
              <w:rPr>
                <w:rFonts w:ascii="Calibri" w:hAnsi="Calibri" w:cs="Calibri"/>
                <w:color w:val="1F4E79"/>
              </w:rPr>
              <w:t> qui sortiront le 3 janvier 2022.</w:t>
            </w:r>
          </w:p>
          <w:p w14:paraId="39005260" w14:textId="77777777" w:rsidR="00750EE8" w:rsidRDefault="00750EE8" w:rsidP="00750EE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  <w:r>
              <w:rPr>
                <w:rFonts w:ascii="Calibri" w:hAnsi="Calibri" w:cs="Calibri"/>
                <w:b/>
                <w:bCs/>
                <w:color w:val="0070C0"/>
              </w:rPr>
              <w:t>Vous recevrez la feuille d'inscription aux Coupes Davis dès le 4 janvier 2022</w:t>
            </w:r>
            <w:r>
              <w:rPr>
                <w:rFonts w:ascii="Calibri" w:hAnsi="Calibri" w:cs="Calibri"/>
                <w:color w:val="1F4E79"/>
              </w:rPr>
              <w:t>.</w:t>
            </w:r>
          </w:p>
          <w:p w14:paraId="1C375220" w14:textId="434E9646" w:rsidR="00BA1838" w:rsidRDefault="00BA1838" w:rsidP="000561C3">
            <w:pPr>
              <w:pStyle w:val="Contenu"/>
            </w:pPr>
          </w:p>
        </w:tc>
      </w:tr>
    </w:tbl>
    <w:p w14:paraId="2136EA59" w14:textId="77777777" w:rsidR="00BA1838" w:rsidRDefault="00BA1838" w:rsidP="00BA1838"/>
    <w:p w14:paraId="52C91D6A" w14:textId="05BA32CA" w:rsidR="00FB31E0" w:rsidRDefault="00FB31E0">
      <w:pPr>
        <w:spacing w:after="200"/>
      </w:pPr>
      <w:r>
        <w:br w:type="page"/>
      </w:r>
    </w:p>
    <w:p w14:paraId="054C9F04" w14:textId="77777777" w:rsidR="00D87907" w:rsidRDefault="00D87907">
      <w:pPr>
        <w:spacing w:after="200"/>
        <w:rPr>
          <w:rFonts w:asciiTheme="majorHAnsi" w:eastAsiaTheme="majorEastAsia" w:hAnsiTheme="majorHAnsi" w:cstheme="majorBidi"/>
          <w:bCs/>
          <w:sz w:val="72"/>
          <w:szCs w:val="52"/>
          <w:lang w:bidi="fr-FR"/>
        </w:rPr>
      </w:pPr>
      <w:r>
        <w:rPr>
          <w:lang w:bidi="fr-FR"/>
        </w:rPr>
        <w:lastRenderedPageBreak/>
        <w:br w:type="page"/>
      </w:r>
    </w:p>
    <w:p w14:paraId="4D031E85" w14:textId="667DDB22" w:rsidR="00344490" w:rsidRDefault="00344490" w:rsidP="000529D0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Critérium individuel</w:t>
      </w:r>
    </w:p>
    <w:p w14:paraId="31D9D1B1" w14:textId="593F2511" w:rsidR="000529D0" w:rsidRDefault="000529D0">
      <w:pPr>
        <w:spacing w:after="200"/>
        <w:rPr>
          <w:b w:val="0"/>
          <w:bCs/>
          <w:lang w:bidi="fr-FR"/>
        </w:rPr>
      </w:pPr>
      <w:r w:rsidRPr="000529D0">
        <w:rPr>
          <w:b w:val="0"/>
          <w:bCs/>
          <w:lang w:bidi="fr-FR"/>
        </w:rPr>
        <w:t xml:space="preserve">Nous avons </w:t>
      </w:r>
      <w:r w:rsidR="00D87907">
        <w:rPr>
          <w:b w:val="0"/>
          <w:bCs/>
          <w:lang w:bidi="fr-FR"/>
        </w:rPr>
        <w:t>6</w:t>
      </w:r>
      <w:r w:rsidRPr="000529D0">
        <w:rPr>
          <w:b w:val="0"/>
          <w:bCs/>
          <w:lang w:bidi="fr-FR"/>
        </w:rPr>
        <w:t xml:space="preserve"> jeunes en critérium individuel</w:t>
      </w:r>
      <w:r>
        <w:rPr>
          <w:b w:val="0"/>
          <w:bCs/>
          <w:lang w:bidi="fr-FR"/>
        </w:rPr>
        <w:t> :</w:t>
      </w:r>
    </w:p>
    <w:p w14:paraId="21FDDC01" w14:textId="7571C539" w:rsidR="0000098F" w:rsidRPr="000D276C" w:rsidRDefault="0000098F" w:rsidP="0000098F">
      <w:pPr>
        <w:pStyle w:val="Paragraphedeliste"/>
        <w:numPr>
          <w:ilvl w:val="1"/>
          <w:numId w:val="10"/>
        </w:numPr>
        <w:spacing w:after="200"/>
        <w:rPr>
          <w:lang w:bidi="fr-FR"/>
        </w:rPr>
      </w:pPr>
      <w:r w:rsidRPr="000D276C">
        <w:rPr>
          <w:lang w:bidi="fr-FR"/>
        </w:rPr>
        <w:t>Junior D1</w:t>
      </w:r>
    </w:p>
    <w:p w14:paraId="30D23715" w14:textId="6A15341F" w:rsidR="00EA2370" w:rsidRDefault="00EA2370" w:rsidP="008239E2">
      <w:pPr>
        <w:pStyle w:val="Paragraphedeliste"/>
        <w:spacing w:after="200"/>
        <w:ind w:left="1799"/>
        <w:rPr>
          <w:b w:val="0"/>
          <w:bCs/>
          <w:lang w:bidi="fr-FR"/>
        </w:rPr>
      </w:pPr>
      <w:r w:rsidRPr="00D87907">
        <w:rPr>
          <w:lang w:bidi="fr-FR"/>
        </w:rPr>
        <w:t>Eugénie</w:t>
      </w:r>
      <w:r>
        <w:rPr>
          <w:b w:val="0"/>
          <w:bCs/>
          <w:lang w:bidi="fr-FR"/>
        </w:rPr>
        <w:t xml:space="preserve"> est classée</w:t>
      </w:r>
      <w:r w:rsidR="00933430">
        <w:rPr>
          <w:b w:val="0"/>
          <w:bCs/>
          <w:lang w:bidi="fr-FR"/>
        </w:rPr>
        <w:t xml:space="preserve"> </w:t>
      </w:r>
      <w:r w:rsidR="00D87907">
        <w:rPr>
          <w:b w:val="0"/>
          <w:bCs/>
          <w:lang w:bidi="fr-FR"/>
        </w:rPr>
        <w:t>1</w:t>
      </w:r>
      <w:r w:rsidR="00D87907" w:rsidRPr="00D87907">
        <w:rPr>
          <w:b w:val="0"/>
          <w:bCs/>
          <w:vertAlign w:val="superscript"/>
          <w:lang w:bidi="fr-FR"/>
        </w:rPr>
        <w:t>ère</w:t>
      </w:r>
    </w:p>
    <w:p w14:paraId="7B95F735" w14:textId="2FCEEFCC" w:rsidR="008239E2" w:rsidRDefault="008239E2" w:rsidP="008239E2">
      <w:pPr>
        <w:pStyle w:val="Paragraphedeliste"/>
        <w:spacing w:after="200"/>
        <w:ind w:left="1799"/>
        <w:rPr>
          <w:b w:val="0"/>
          <w:bCs/>
          <w:lang w:bidi="fr-FR"/>
        </w:rPr>
      </w:pPr>
      <w:r w:rsidRPr="00D87907">
        <w:rPr>
          <w:lang w:bidi="fr-FR"/>
        </w:rPr>
        <w:t>Colin</w:t>
      </w:r>
      <w:r>
        <w:rPr>
          <w:b w:val="0"/>
          <w:bCs/>
          <w:lang w:bidi="fr-FR"/>
        </w:rPr>
        <w:t xml:space="preserve"> est </w:t>
      </w:r>
      <w:r w:rsidR="000D276C">
        <w:rPr>
          <w:b w:val="0"/>
          <w:bCs/>
          <w:lang w:bidi="fr-FR"/>
        </w:rPr>
        <w:t>classé 10</w:t>
      </w:r>
      <w:r w:rsidR="000D276C" w:rsidRPr="000D276C">
        <w:rPr>
          <w:b w:val="0"/>
          <w:bCs/>
          <w:vertAlign w:val="superscript"/>
          <w:lang w:bidi="fr-FR"/>
        </w:rPr>
        <w:t>ème</w:t>
      </w:r>
    </w:p>
    <w:p w14:paraId="25AF00CF" w14:textId="07FF2FF4" w:rsidR="000D276C" w:rsidRDefault="000D276C" w:rsidP="008239E2">
      <w:pPr>
        <w:pStyle w:val="Paragraphedeliste"/>
        <w:spacing w:after="200"/>
        <w:ind w:left="1799"/>
        <w:rPr>
          <w:b w:val="0"/>
          <w:bCs/>
          <w:lang w:bidi="fr-FR"/>
        </w:rPr>
      </w:pPr>
      <w:r w:rsidRPr="00D87907">
        <w:rPr>
          <w:lang w:bidi="fr-FR"/>
        </w:rPr>
        <w:t>Roméo</w:t>
      </w:r>
      <w:r>
        <w:rPr>
          <w:b w:val="0"/>
          <w:bCs/>
          <w:lang w:bidi="fr-FR"/>
        </w:rPr>
        <w:t xml:space="preserve"> est classé 11</w:t>
      </w:r>
      <w:r w:rsidRPr="000D276C">
        <w:rPr>
          <w:b w:val="0"/>
          <w:bCs/>
          <w:vertAlign w:val="superscript"/>
          <w:lang w:bidi="fr-FR"/>
        </w:rPr>
        <w:t>ème</w:t>
      </w:r>
    </w:p>
    <w:p w14:paraId="0B5FDD17" w14:textId="71EC2473" w:rsidR="000D276C" w:rsidRDefault="000D276C" w:rsidP="008239E2">
      <w:pPr>
        <w:pStyle w:val="Paragraphedeliste"/>
        <w:spacing w:after="200"/>
        <w:ind w:left="1799"/>
        <w:rPr>
          <w:b w:val="0"/>
          <w:bCs/>
          <w:lang w:bidi="fr-FR"/>
        </w:rPr>
      </w:pPr>
      <w:r w:rsidRPr="00D87907">
        <w:rPr>
          <w:lang w:bidi="fr-FR"/>
        </w:rPr>
        <w:t>Oscar</w:t>
      </w:r>
      <w:r>
        <w:rPr>
          <w:b w:val="0"/>
          <w:bCs/>
          <w:lang w:bidi="fr-FR"/>
        </w:rPr>
        <w:t xml:space="preserve"> est classé 13</w:t>
      </w:r>
      <w:r w:rsidRPr="000D276C">
        <w:rPr>
          <w:b w:val="0"/>
          <w:bCs/>
          <w:vertAlign w:val="superscript"/>
          <w:lang w:bidi="fr-FR"/>
        </w:rPr>
        <w:t>ème</w:t>
      </w:r>
    </w:p>
    <w:p w14:paraId="153E05FA" w14:textId="77777777" w:rsidR="008239E2" w:rsidRDefault="008239E2" w:rsidP="008239E2">
      <w:pPr>
        <w:pStyle w:val="Paragraphedeliste"/>
        <w:spacing w:after="200"/>
        <w:ind w:left="1799"/>
        <w:rPr>
          <w:b w:val="0"/>
          <w:bCs/>
          <w:lang w:bidi="fr-FR"/>
        </w:rPr>
      </w:pPr>
    </w:p>
    <w:p w14:paraId="51B708AC" w14:textId="0A67545B" w:rsidR="0000098F" w:rsidRPr="00D61500" w:rsidRDefault="008239E2" w:rsidP="0000098F">
      <w:pPr>
        <w:pStyle w:val="Paragraphedeliste"/>
        <w:numPr>
          <w:ilvl w:val="1"/>
          <w:numId w:val="10"/>
        </w:numPr>
        <w:spacing w:after="200"/>
        <w:rPr>
          <w:lang w:bidi="fr-FR"/>
        </w:rPr>
      </w:pPr>
      <w:r w:rsidRPr="00D61500">
        <w:rPr>
          <w:lang w:bidi="fr-FR"/>
        </w:rPr>
        <w:t>Junior D2</w:t>
      </w:r>
    </w:p>
    <w:p w14:paraId="2C255EDB" w14:textId="3325CF8D" w:rsidR="002A340A" w:rsidRDefault="002A340A" w:rsidP="002A340A">
      <w:pPr>
        <w:pStyle w:val="Paragraphedeliste"/>
        <w:spacing w:after="200"/>
        <w:ind w:left="1799"/>
        <w:rPr>
          <w:b w:val="0"/>
          <w:bCs/>
          <w:lang w:bidi="fr-FR"/>
        </w:rPr>
      </w:pPr>
      <w:proofErr w:type="spellStart"/>
      <w:r w:rsidRPr="00D87907">
        <w:rPr>
          <w:lang w:bidi="fr-FR"/>
        </w:rPr>
        <w:t>Nathéo</w:t>
      </w:r>
      <w:proofErr w:type="spellEnd"/>
      <w:r>
        <w:rPr>
          <w:b w:val="0"/>
          <w:bCs/>
          <w:lang w:bidi="fr-FR"/>
        </w:rPr>
        <w:t xml:space="preserve"> est classé 4</w:t>
      </w:r>
      <w:r w:rsidRPr="002A340A">
        <w:rPr>
          <w:b w:val="0"/>
          <w:bCs/>
          <w:vertAlign w:val="superscript"/>
          <w:lang w:bidi="fr-FR"/>
        </w:rPr>
        <w:t>ème</w:t>
      </w:r>
    </w:p>
    <w:p w14:paraId="02886BE1" w14:textId="77777777" w:rsidR="002A340A" w:rsidRDefault="002A340A" w:rsidP="002A340A">
      <w:pPr>
        <w:pStyle w:val="Paragraphedeliste"/>
        <w:spacing w:after="200"/>
        <w:ind w:left="1799"/>
        <w:rPr>
          <w:b w:val="0"/>
          <w:bCs/>
          <w:lang w:bidi="fr-FR"/>
        </w:rPr>
      </w:pPr>
    </w:p>
    <w:p w14:paraId="7344EC62" w14:textId="6BB9CBA8" w:rsidR="000D276C" w:rsidRPr="00E17D77" w:rsidRDefault="009C524F" w:rsidP="0000098F">
      <w:pPr>
        <w:pStyle w:val="Paragraphedeliste"/>
        <w:numPr>
          <w:ilvl w:val="1"/>
          <w:numId w:val="10"/>
        </w:numPr>
        <w:spacing w:after="200"/>
        <w:rPr>
          <w:lang w:bidi="fr-FR"/>
        </w:rPr>
      </w:pPr>
      <w:r w:rsidRPr="00E17D77">
        <w:rPr>
          <w:lang w:bidi="fr-FR"/>
        </w:rPr>
        <w:t>Minimes D1</w:t>
      </w:r>
    </w:p>
    <w:p w14:paraId="3FEFF30C" w14:textId="215A3D72" w:rsidR="00EA2370" w:rsidRDefault="00EA2370" w:rsidP="00EA2370">
      <w:pPr>
        <w:pStyle w:val="Paragraphedeliste"/>
        <w:spacing w:after="200"/>
        <w:ind w:left="1799"/>
        <w:rPr>
          <w:b w:val="0"/>
          <w:bCs/>
          <w:lang w:bidi="fr-FR"/>
        </w:rPr>
      </w:pPr>
      <w:r w:rsidRPr="00D87907">
        <w:rPr>
          <w:lang w:bidi="fr-FR"/>
        </w:rPr>
        <w:t>Simon</w:t>
      </w:r>
      <w:r>
        <w:rPr>
          <w:b w:val="0"/>
          <w:bCs/>
          <w:lang w:bidi="fr-FR"/>
        </w:rPr>
        <w:t xml:space="preserve"> est classé 9</w:t>
      </w:r>
      <w:r w:rsidRPr="00EA2370">
        <w:rPr>
          <w:b w:val="0"/>
          <w:bCs/>
          <w:vertAlign w:val="superscript"/>
          <w:lang w:bidi="fr-FR"/>
        </w:rPr>
        <w:t>ème</w:t>
      </w:r>
    </w:p>
    <w:p w14:paraId="32B04835" w14:textId="77777777" w:rsidR="00EA2370" w:rsidRPr="0000098F" w:rsidRDefault="00EA2370" w:rsidP="00EA2370">
      <w:pPr>
        <w:pStyle w:val="Paragraphedeliste"/>
        <w:spacing w:after="200"/>
        <w:ind w:left="1799"/>
        <w:rPr>
          <w:b w:val="0"/>
          <w:bCs/>
          <w:lang w:bidi="fr-FR"/>
        </w:rPr>
      </w:pPr>
    </w:p>
    <w:p w14:paraId="4F5CE9F9" w14:textId="6916FC4C" w:rsidR="00614A76" w:rsidRPr="000529D0" w:rsidRDefault="00614A76">
      <w:pPr>
        <w:spacing w:after="200"/>
        <w:rPr>
          <w:rFonts w:asciiTheme="majorHAnsi" w:eastAsiaTheme="majorEastAsia" w:hAnsiTheme="majorHAnsi" w:cstheme="majorBidi"/>
          <w:b w:val="0"/>
          <w:bCs/>
          <w:sz w:val="72"/>
          <w:szCs w:val="52"/>
          <w:lang w:bidi="fr-FR"/>
        </w:rPr>
      </w:pPr>
      <w:r w:rsidRPr="000529D0">
        <w:rPr>
          <w:b w:val="0"/>
          <w:bCs/>
          <w:lang w:bidi="fr-FR"/>
        </w:rPr>
        <w:br w:type="page"/>
      </w:r>
    </w:p>
    <w:p w14:paraId="1A389366" w14:textId="30E4AA10" w:rsidR="00BA1838" w:rsidRDefault="00BA1838" w:rsidP="00344490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Championnat Vétéran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BA1838" w14:paraId="3E90544D" w14:textId="77777777" w:rsidTr="000561C3">
        <w:trPr>
          <w:trHeight w:val="3546"/>
        </w:trPr>
        <w:tc>
          <w:tcPr>
            <w:tcW w:w="9999" w:type="dxa"/>
          </w:tcPr>
          <w:p w14:paraId="22C3144C" w14:textId="77777777" w:rsidR="00BA1838" w:rsidRDefault="00BA1838" w:rsidP="000561C3"/>
          <w:p w14:paraId="4A79D294" w14:textId="44AC3A42" w:rsidR="00BA1838" w:rsidRDefault="005B1019" w:rsidP="000561C3">
            <w:pPr>
              <w:pStyle w:val="Contenu"/>
            </w:pPr>
            <w:r>
              <w:t>Nous av</w:t>
            </w:r>
            <w:r w:rsidR="00010505">
              <w:t>i</w:t>
            </w:r>
            <w:r>
              <w:t xml:space="preserve">ons un représentant au championnat Vétéran qui </w:t>
            </w:r>
            <w:r w:rsidR="00FB51B5">
              <w:t xml:space="preserve">est </w:t>
            </w:r>
            <w:r w:rsidR="00950805" w:rsidRPr="006F2C10">
              <w:rPr>
                <w:b/>
                <w:bCs/>
              </w:rPr>
              <w:t>Gérard BECHU</w:t>
            </w:r>
            <w:r w:rsidR="00914028">
              <w:rPr>
                <w:b/>
                <w:bCs/>
              </w:rPr>
              <w:t xml:space="preserve"> dans la catégorie V3</w:t>
            </w:r>
          </w:p>
        </w:tc>
      </w:tr>
    </w:tbl>
    <w:p w14:paraId="478B68A2" w14:textId="3B7D6A4E" w:rsidR="00FB31E0" w:rsidRDefault="00FB31E0" w:rsidP="00BA1838"/>
    <w:p w14:paraId="5563F70C" w14:textId="77777777" w:rsidR="00FB31E0" w:rsidRDefault="00FB31E0">
      <w:pPr>
        <w:spacing w:after="200"/>
      </w:pPr>
      <w:r>
        <w:br w:type="page"/>
      </w:r>
    </w:p>
    <w:p w14:paraId="5259D5D5" w14:textId="3A88DE35" w:rsidR="00BA1838" w:rsidRDefault="00BA1838" w:rsidP="00344490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Préparation Phase 2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BA1838" w:rsidRPr="0084627C" w14:paraId="43E4A245" w14:textId="77777777" w:rsidTr="0084627C">
        <w:trPr>
          <w:trHeight w:val="3193"/>
        </w:trPr>
        <w:tc>
          <w:tcPr>
            <w:tcW w:w="9999" w:type="dxa"/>
          </w:tcPr>
          <w:p w14:paraId="0648D98B" w14:textId="77777777" w:rsidR="00BA1838" w:rsidRPr="0084627C" w:rsidRDefault="00BA1838" w:rsidP="000561C3">
            <w:pPr>
              <w:rPr>
                <w:b w:val="0"/>
                <w:bCs/>
              </w:rPr>
            </w:pPr>
          </w:p>
          <w:p w14:paraId="56B0D516" w14:textId="77777777" w:rsidR="00BA1838" w:rsidRPr="0084627C" w:rsidRDefault="00FD4253" w:rsidP="000561C3">
            <w:pPr>
              <w:pStyle w:val="Contenu"/>
              <w:rPr>
                <w:rFonts w:ascii="Calibri" w:hAnsi="Calibri" w:cs="Calibri"/>
                <w:bCs/>
                <w:color w:val="1F4E79"/>
                <w:shd w:val="clear" w:color="auto" w:fill="FFFFFF"/>
              </w:rPr>
            </w:pPr>
            <w:r w:rsidRPr="0084627C">
              <w:rPr>
                <w:rFonts w:ascii="Calibri" w:hAnsi="Calibri" w:cs="Calibri"/>
                <w:bCs/>
                <w:color w:val="1F4E79"/>
                <w:shd w:val="clear" w:color="auto" w:fill="FFFFFF"/>
              </w:rPr>
              <w:t>Jusqu’au 31 décembre 2021, il est possible d’inscrire des équipes supplémentaires en Pré-régionale, en M5 et en M6, s</w:t>
            </w:r>
            <w:r w:rsidRPr="0084627C">
              <w:rPr>
                <w:rFonts w:ascii="Calibri" w:hAnsi="Calibri" w:cs="Calibri"/>
                <w:bCs/>
                <w:color w:val="1F4E79"/>
                <w:u w:val="single"/>
                <w:shd w:val="clear" w:color="auto" w:fill="FFFFFF"/>
              </w:rPr>
              <w:t>elon les places disponibles et de l’ordre des inscriptions</w:t>
            </w:r>
            <w:r w:rsidRPr="0084627C">
              <w:rPr>
                <w:rFonts w:ascii="Calibri" w:hAnsi="Calibri" w:cs="Calibri"/>
                <w:bCs/>
                <w:color w:val="1F4E79"/>
                <w:shd w:val="clear" w:color="auto" w:fill="FFFFFF"/>
              </w:rPr>
              <w:t>.</w:t>
            </w:r>
          </w:p>
          <w:p w14:paraId="62FE98BE" w14:textId="77777777" w:rsidR="00181DB8" w:rsidRPr="0084627C" w:rsidRDefault="00181DB8" w:rsidP="000561C3">
            <w:pPr>
              <w:pStyle w:val="Contenu"/>
              <w:rPr>
                <w:bCs/>
              </w:rPr>
            </w:pPr>
          </w:p>
          <w:p w14:paraId="4136843D" w14:textId="77777777" w:rsidR="00181DB8" w:rsidRPr="0084627C" w:rsidRDefault="00181DB8" w:rsidP="00516FD5">
            <w:pPr>
              <w:pStyle w:val="Paragraphedelist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84627C">
              <w:rPr>
                <w:b w:val="0"/>
                <w:bCs/>
              </w:rPr>
              <w:t xml:space="preserve">Possibilité ou non de </w:t>
            </w:r>
            <w:r w:rsidRPr="00E121AD">
              <w:t>supprimer une équipe de M6</w:t>
            </w:r>
            <w:r w:rsidRPr="0084627C">
              <w:rPr>
                <w:b w:val="0"/>
                <w:bCs/>
              </w:rPr>
              <w:t xml:space="preserve"> compte tenu de la difficulté à </w:t>
            </w:r>
            <w:r w:rsidR="00C870FA" w:rsidRPr="0084627C">
              <w:rPr>
                <w:b w:val="0"/>
                <w:bCs/>
              </w:rPr>
              <w:t>composer des équipes complètes lors de la phase 1.</w:t>
            </w:r>
          </w:p>
          <w:p w14:paraId="6AB52F4E" w14:textId="0E3BC99A" w:rsidR="009473D6" w:rsidRPr="0084627C" w:rsidRDefault="00B160E0" w:rsidP="00516FD5">
            <w:pPr>
              <w:pStyle w:val="Paragraphedelist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E121AD">
              <w:t>Recomposition</w:t>
            </w:r>
            <w:r w:rsidR="009473D6" w:rsidRPr="00E121AD">
              <w:t xml:space="preserve"> des équipes adultes</w:t>
            </w:r>
            <w:r w:rsidR="009473D6" w:rsidRPr="0084627C">
              <w:rPr>
                <w:b w:val="0"/>
                <w:bCs/>
              </w:rPr>
              <w:t xml:space="preserve"> </w:t>
            </w:r>
            <w:r w:rsidRPr="0084627C">
              <w:rPr>
                <w:b w:val="0"/>
                <w:bCs/>
              </w:rPr>
              <w:t>avec les capitaines</w:t>
            </w:r>
          </w:p>
        </w:tc>
      </w:tr>
    </w:tbl>
    <w:p w14:paraId="1DF51DB7" w14:textId="24FD102F" w:rsidR="00FB31E0" w:rsidRPr="0084627C" w:rsidRDefault="009D5A8B" w:rsidP="005C5B04">
      <w:pPr>
        <w:pStyle w:val="Paragraphedeliste"/>
        <w:numPr>
          <w:ilvl w:val="0"/>
          <w:numId w:val="5"/>
        </w:numPr>
        <w:rPr>
          <w:b w:val="0"/>
          <w:bCs/>
        </w:rPr>
      </w:pPr>
      <w:r w:rsidRPr="0084627C">
        <w:rPr>
          <w:b w:val="0"/>
          <w:bCs/>
        </w:rPr>
        <w:t xml:space="preserve">Possibilité de </w:t>
      </w:r>
      <w:r w:rsidR="005C5B04" w:rsidRPr="00E121AD">
        <w:t>rajouter</w:t>
      </w:r>
      <w:r w:rsidRPr="00E121AD">
        <w:t xml:space="preserve"> des équipes jeunes</w:t>
      </w:r>
      <w:r w:rsidRPr="0084627C">
        <w:rPr>
          <w:b w:val="0"/>
          <w:bCs/>
        </w:rPr>
        <w:t xml:space="preserve"> pour faire tourner les licenciés.</w:t>
      </w:r>
      <w:r w:rsidR="005C5B04" w:rsidRPr="0084627C">
        <w:rPr>
          <w:b w:val="0"/>
          <w:bCs/>
        </w:rPr>
        <w:t xml:space="preserve"> Se poser la question de la logistique pour les parents.</w:t>
      </w:r>
    </w:p>
    <w:p w14:paraId="02A974A2" w14:textId="013D6AB1" w:rsidR="00077A4E" w:rsidRPr="00CB371F" w:rsidRDefault="00077A4E" w:rsidP="005C5B04">
      <w:pPr>
        <w:pStyle w:val="Paragraphedeliste"/>
        <w:numPr>
          <w:ilvl w:val="0"/>
          <w:numId w:val="5"/>
        </w:numPr>
        <w:rPr>
          <w:b w:val="0"/>
          <w:bCs/>
        </w:rPr>
      </w:pPr>
      <w:r w:rsidRPr="0084627C">
        <w:rPr>
          <w:b w:val="0"/>
          <w:bCs/>
        </w:rPr>
        <w:t xml:space="preserve">Inscription des équipes de </w:t>
      </w:r>
      <w:r w:rsidRPr="00E121AD">
        <w:t>Coupe DAVIS</w:t>
      </w:r>
    </w:p>
    <w:p w14:paraId="40728C95" w14:textId="77777777" w:rsidR="00CB371F" w:rsidRPr="0084627C" w:rsidRDefault="00CB371F" w:rsidP="00E95987">
      <w:pPr>
        <w:pStyle w:val="Paragraphedeliste"/>
        <w:rPr>
          <w:b w:val="0"/>
          <w:bCs/>
        </w:rPr>
      </w:pPr>
    </w:p>
    <w:p w14:paraId="01814B4F" w14:textId="6FA87C3B" w:rsidR="00DA0ED5" w:rsidRPr="0084627C" w:rsidRDefault="00614A76" w:rsidP="00DA0ED5">
      <w:pPr>
        <w:spacing w:after="200"/>
        <w:jc w:val="center"/>
        <w:rPr>
          <w:b w:val="0"/>
          <w:bCs/>
        </w:rPr>
      </w:pPr>
      <w:r>
        <w:rPr>
          <w:lang w:bidi="fr-FR"/>
        </w:rPr>
        <w:br w:type="page"/>
      </w:r>
      <w:r w:rsidR="00DA0ED5" w:rsidRPr="00492AA1">
        <w:rPr>
          <w:sz w:val="48"/>
          <w:szCs w:val="48"/>
        </w:rPr>
        <w:lastRenderedPageBreak/>
        <w:t>Calendrier</w:t>
      </w:r>
      <w:r w:rsidR="00492AA1" w:rsidRPr="00492AA1">
        <w:rPr>
          <w:sz w:val="48"/>
          <w:szCs w:val="48"/>
        </w:rPr>
        <w:t xml:space="preserve"> 2022</w:t>
      </w:r>
      <w:r w:rsidR="00DA0ED5" w:rsidRPr="0084627C">
        <w:rPr>
          <w:b w:val="0"/>
          <w:bCs/>
        </w:rPr>
        <w:t> :</w:t>
      </w:r>
    </w:p>
    <w:p w14:paraId="5832D2B1" w14:textId="77777777" w:rsidR="00DA0ED5" w:rsidRPr="0095628D" w:rsidRDefault="00DA0ED5" w:rsidP="00DA0ED5">
      <w:pPr>
        <w:pStyle w:val="Paragraphedeliste"/>
        <w:numPr>
          <w:ilvl w:val="0"/>
          <w:numId w:val="7"/>
        </w:numPr>
        <w:spacing w:after="200"/>
        <w:rPr>
          <w:strike/>
          <w:color w:val="2665F0" w:themeColor="text2" w:themeTint="99"/>
        </w:rPr>
      </w:pPr>
      <w:r w:rsidRPr="0095628D">
        <w:rPr>
          <w:strike/>
          <w:color w:val="2665F0" w:themeColor="text2" w:themeTint="99"/>
        </w:rPr>
        <w:t>07 Janvier : Coupe de la Mayenne Tour 4</w:t>
      </w:r>
    </w:p>
    <w:p w14:paraId="30C9A499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21 Janvier : Championnat Adulte Tour 8</w:t>
      </w:r>
    </w:p>
    <w:p w14:paraId="42BC4DC9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4E7F62" w:themeColor="accent5" w:themeShade="80"/>
        </w:rPr>
      </w:pPr>
      <w:r w:rsidRPr="00D75C74">
        <w:rPr>
          <w:color w:val="4E7F62" w:themeColor="accent5" w:themeShade="80"/>
        </w:rPr>
        <w:t>22 Janvier : Championnat Jeune Tour 4</w:t>
      </w:r>
    </w:p>
    <w:p w14:paraId="4D00E771" w14:textId="77777777" w:rsidR="00DA0ED5" w:rsidRDefault="00DA0ED5" w:rsidP="00DA0ED5">
      <w:pPr>
        <w:pStyle w:val="Paragraphedeliste"/>
        <w:numPr>
          <w:ilvl w:val="0"/>
          <w:numId w:val="7"/>
        </w:numPr>
        <w:spacing w:after="200"/>
        <w:rPr>
          <w:strike/>
          <w:color w:val="2665F0" w:themeColor="text2" w:themeTint="99"/>
        </w:rPr>
      </w:pPr>
      <w:r w:rsidRPr="0095628D">
        <w:rPr>
          <w:strike/>
          <w:color w:val="2665F0" w:themeColor="text2" w:themeTint="99"/>
        </w:rPr>
        <w:t>28 Janvier : Coupe de la Mayenne Tour 5</w:t>
      </w:r>
    </w:p>
    <w:p w14:paraId="78C992E5" w14:textId="782AA554" w:rsidR="00067C86" w:rsidRPr="00662F46" w:rsidRDefault="00067C86" w:rsidP="00DA0ED5">
      <w:pPr>
        <w:pStyle w:val="Paragraphedeliste"/>
        <w:numPr>
          <w:ilvl w:val="0"/>
          <w:numId w:val="7"/>
        </w:numPr>
        <w:spacing w:after="200"/>
        <w:rPr>
          <w:color w:val="00B0F0"/>
        </w:rPr>
      </w:pPr>
      <w:r w:rsidRPr="00662F46">
        <w:rPr>
          <w:color w:val="00B0F0"/>
        </w:rPr>
        <w:t>29 Janvier : Critérium fédéral individuel Tour 3</w:t>
      </w:r>
    </w:p>
    <w:p w14:paraId="36BBC892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04 Février : Championnat Adulte Tour 9</w:t>
      </w:r>
    </w:p>
    <w:p w14:paraId="5D0A5FCE" w14:textId="77777777" w:rsidR="00DA0ED5" w:rsidRPr="00A673E2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5951C8" w:themeColor="text1" w:themeTint="80"/>
        </w:rPr>
      </w:pPr>
      <w:r w:rsidRPr="00A673E2">
        <w:rPr>
          <w:color w:val="5951C8" w:themeColor="text1" w:themeTint="80"/>
        </w:rPr>
        <w:t>18 Février : Coupe des doubles Tour 3</w:t>
      </w:r>
    </w:p>
    <w:p w14:paraId="720A48B6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25 Février : Championnat Adulte Tour 10</w:t>
      </w:r>
    </w:p>
    <w:p w14:paraId="0F945705" w14:textId="77777777" w:rsidR="00DA0ED5" w:rsidRDefault="00DA0ED5" w:rsidP="00DA0ED5">
      <w:pPr>
        <w:pStyle w:val="Paragraphedeliste"/>
        <w:numPr>
          <w:ilvl w:val="0"/>
          <w:numId w:val="7"/>
        </w:numPr>
        <w:spacing w:after="200"/>
      </w:pPr>
      <w:r>
        <w:t>04 Mars : Coupe Davis Tour 1</w:t>
      </w:r>
    </w:p>
    <w:p w14:paraId="48DB19AE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4E7F62" w:themeColor="accent5" w:themeShade="80"/>
        </w:rPr>
      </w:pPr>
      <w:r w:rsidRPr="00D75C74">
        <w:rPr>
          <w:color w:val="4E7F62" w:themeColor="accent5" w:themeShade="80"/>
        </w:rPr>
        <w:t>05 Mars : Championnat Jeune Tour 5</w:t>
      </w:r>
    </w:p>
    <w:p w14:paraId="18751143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11 Mars : Championnat Adulte Tour 11</w:t>
      </w:r>
    </w:p>
    <w:p w14:paraId="5E240424" w14:textId="77777777" w:rsidR="00DA0ED5" w:rsidRDefault="00DA0ED5" w:rsidP="00DA0ED5">
      <w:pPr>
        <w:pStyle w:val="Paragraphedeliste"/>
        <w:numPr>
          <w:ilvl w:val="0"/>
          <w:numId w:val="7"/>
        </w:numPr>
        <w:spacing w:after="200"/>
      </w:pPr>
      <w:r>
        <w:t>18 Mars : Coupe Davis Tour 2</w:t>
      </w:r>
    </w:p>
    <w:p w14:paraId="44F3963B" w14:textId="3D0F92B7" w:rsidR="00280595" w:rsidRPr="003D5F06" w:rsidRDefault="00280595" w:rsidP="00DA0ED5">
      <w:pPr>
        <w:pStyle w:val="Paragraphedeliste"/>
        <w:numPr>
          <w:ilvl w:val="0"/>
          <w:numId w:val="7"/>
        </w:numPr>
        <w:spacing w:after="200"/>
        <w:rPr>
          <w:color w:val="00B0F0"/>
        </w:rPr>
      </w:pPr>
      <w:r w:rsidRPr="003D5F06">
        <w:rPr>
          <w:color w:val="00B0F0"/>
        </w:rPr>
        <w:t xml:space="preserve">19 Mars : Critérium </w:t>
      </w:r>
      <w:r w:rsidR="00662F46" w:rsidRPr="003D5F06">
        <w:rPr>
          <w:color w:val="00B0F0"/>
        </w:rPr>
        <w:t>Fédéral individuel Tour 4</w:t>
      </w:r>
    </w:p>
    <w:p w14:paraId="26BFB9E3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4E7F62" w:themeColor="accent5" w:themeShade="80"/>
        </w:rPr>
      </w:pPr>
      <w:r w:rsidRPr="00D75C74">
        <w:rPr>
          <w:color w:val="4E7F62" w:themeColor="accent5" w:themeShade="80"/>
        </w:rPr>
        <w:t>26 Mars : Championnat Jeune Tour 6</w:t>
      </w:r>
    </w:p>
    <w:p w14:paraId="244B0705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01 Avril : Championnat Adulte Tour 12</w:t>
      </w:r>
    </w:p>
    <w:p w14:paraId="6D58FE37" w14:textId="77777777" w:rsidR="00DA0ED5" w:rsidRDefault="00DA0ED5" w:rsidP="00DA0ED5">
      <w:pPr>
        <w:pStyle w:val="Paragraphedeliste"/>
        <w:numPr>
          <w:ilvl w:val="0"/>
          <w:numId w:val="7"/>
        </w:numPr>
        <w:spacing w:after="200"/>
      </w:pPr>
      <w:r>
        <w:t>08 Avril : Coupe Davis Tour 3</w:t>
      </w:r>
    </w:p>
    <w:p w14:paraId="0A1D750D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29 Avril : Championnat Adulte Tour 13</w:t>
      </w:r>
    </w:p>
    <w:p w14:paraId="27202AF2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4E7F62" w:themeColor="accent5" w:themeShade="80"/>
        </w:rPr>
      </w:pPr>
      <w:r w:rsidRPr="00D75C74">
        <w:rPr>
          <w:color w:val="4E7F62" w:themeColor="accent5" w:themeShade="80"/>
        </w:rPr>
        <w:t>30 Avril : Championnat Jeune Tour 7</w:t>
      </w:r>
    </w:p>
    <w:p w14:paraId="181C5ABC" w14:textId="77777777" w:rsidR="00DA0ED5" w:rsidRPr="00D75C74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4E7F62" w:themeColor="accent5" w:themeShade="80"/>
        </w:rPr>
      </w:pPr>
      <w:r w:rsidRPr="00D75C74">
        <w:rPr>
          <w:color w:val="4E7F62" w:themeColor="accent5" w:themeShade="80"/>
        </w:rPr>
        <w:t>07 Mai : Championnat Jeune Tour 8</w:t>
      </w:r>
    </w:p>
    <w:p w14:paraId="12D1A974" w14:textId="27ECDADF" w:rsidR="00DA0ED5" w:rsidRDefault="00DA0ED5" w:rsidP="00DA0ED5">
      <w:pPr>
        <w:pStyle w:val="Paragraphedeliste"/>
        <w:numPr>
          <w:ilvl w:val="0"/>
          <w:numId w:val="7"/>
        </w:numPr>
        <w:spacing w:after="200"/>
        <w:rPr>
          <w:color w:val="FF0000"/>
        </w:rPr>
      </w:pPr>
      <w:r w:rsidRPr="00D75C74">
        <w:rPr>
          <w:color w:val="FF0000"/>
        </w:rPr>
        <w:t>13 Mai : Championnat Adulte Tour 14</w:t>
      </w:r>
    </w:p>
    <w:p w14:paraId="4CEB7B3E" w14:textId="40922020" w:rsidR="000F2F12" w:rsidRPr="000F2F12" w:rsidRDefault="000F2F12" w:rsidP="00DA0ED5">
      <w:pPr>
        <w:pStyle w:val="Paragraphedeliste"/>
        <w:numPr>
          <w:ilvl w:val="0"/>
          <w:numId w:val="7"/>
        </w:numPr>
        <w:spacing w:after="200"/>
        <w:rPr>
          <w:color w:val="4E7F62" w:themeColor="accent5" w:themeShade="80"/>
        </w:rPr>
      </w:pPr>
      <w:r w:rsidRPr="000F2F12">
        <w:rPr>
          <w:color w:val="4E7F62" w:themeColor="accent5" w:themeShade="80"/>
        </w:rPr>
        <w:t>11 Juin : Titres championnat Jeune</w:t>
      </w:r>
    </w:p>
    <w:p w14:paraId="58C3006F" w14:textId="105E81BD" w:rsidR="00614A76" w:rsidRDefault="00614A76">
      <w:pPr>
        <w:spacing w:after="200"/>
        <w:rPr>
          <w:rFonts w:asciiTheme="majorHAnsi" w:eastAsiaTheme="majorEastAsia" w:hAnsiTheme="majorHAnsi" w:cstheme="majorBidi"/>
          <w:bCs/>
          <w:sz w:val="72"/>
          <w:szCs w:val="52"/>
          <w:lang w:bidi="fr-FR"/>
        </w:rPr>
      </w:pPr>
    </w:p>
    <w:p w14:paraId="64FEE56B" w14:textId="77777777" w:rsidR="00E24340" w:rsidRDefault="00E24340">
      <w:pPr>
        <w:spacing w:after="200"/>
        <w:rPr>
          <w:rFonts w:asciiTheme="majorHAnsi" w:eastAsiaTheme="majorEastAsia" w:hAnsiTheme="majorHAnsi" w:cstheme="majorBidi"/>
          <w:bCs/>
          <w:sz w:val="72"/>
          <w:szCs w:val="52"/>
          <w:lang w:bidi="fr-FR"/>
        </w:rPr>
      </w:pPr>
      <w:r>
        <w:rPr>
          <w:lang w:bidi="fr-FR"/>
        </w:rPr>
        <w:br w:type="page"/>
      </w:r>
    </w:p>
    <w:p w14:paraId="0960BF4B" w14:textId="236E9961" w:rsidR="0082059E" w:rsidRDefault="0082059E" w:rsidP="00344490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Situation COVID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82059E" w14:paraId="3265CFC6" w14:textId="77777777" w:rsidTr="000561C3">
        <w:trPr>
          <w:trHeight w:val="5931"/>
        </w:trPr>
        <w:tc>
          <w:tcPr>
            <w:tcW w:w="9999" w:type="dxa"/>
          </w:tcPr>
          <w:p w14:paraId="20FBB0A8" w14:textId="77777777" w:rsidR="0082059E" w:rsidRDefault="0082059E" w:rsidP="000561C3">
            <w:pPr>
              <w:pStyle w:val="Textedemiseenvidence"/>
              <w:rPr>
                <w:i/>
                <w:sz w:val="36"/>
              </w:rPr>
            </w:pPr>
          </w:p>
          <w:p w14:paraId="0BD9823B" w14:textId="07EBF1AF" w:rsidR="0082059E" w:rsidRDefault="004463E1" w:rsidP="000561C3">
            <w:pPr>
              <w:pStyle w:val="Contenu"/>
              <w:rPr>
                <w:i/>
                <w:sz w:val="36"/>
              </w:rPr>
            </w:pPr>
            <w:r w:rsidRPr="004463E1">
              <w:rPr>
                <w:noProof/>
              </w:rPr>
              <w:drawing>
                <wp:inline distT="0" distB="0" distL="0" distR="0" wp14:anchorId="7E6A4516" wp14:editId="4DE96330">
                  <wp:extent cx="6371590" cy="3457575"/>
                  <wp:effectExtent l="0" t="0" r="0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33" w14:paraId="42581B08" w14:textId="77777777" w:rsidTr="000561C3">
        <w:trPr>
          <w:trHeight w:val="5931"/>
        </w:trPr>
        <w:tc>
          <w:tcPr>
            <w:tcW w:w="9999" w:type="dxa"/>
          </w:tcPr>
          <w:p w14:paraId="0040A041" w14:textId="77777777" w:rsidR="007D0833" w:rsidRDefault="007D0833" w:rsidP="000561C3">
            <w:pPr>
              <w:pStyle w:val="Textedemiseenvidence"/>
              <w:rPr>
                <w:i/>
                <w:sz w:val="36"/>
              </w:rPr>
            </w:pPr>
            <w:r w:rsidRPr="007D0833">
              <w:rPr>
                <w:i/>
                <w:noProof/>
                <w:sz w:val="36"/>
              </w:rPr>
              <w:drawing>
                <wp:inline distT="0" distB="0" distL="0" distR="0" wp14:anchorId="627B863D" wp14:editId="37D9C780">
                  <wp:extent cx="6371590" cy="279019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DCE81" w14:textId="09357C8F" w:rsidR="007A3A96" w:rsidRPr="007A3A96" w:rsidRDefault="007A3A96" w:rsidP="007A3A96">
            <w:r w:rsidRPr="007A3A96">
              <w:rPr>
                <w:noProof/>
              </w:rPr>
              <w:lastRenderedPageBreak/>
              <w:drawing>
                <wp:inline distT="0" distB="0" distL="0" distR="0" wp14:anchorId="63F82016" wp14:editId="40F3D74A">
                  <wp:extent cx="6371590" cy="4401185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440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A96" w14:paraId="246E6AF5" w14:textId="77777777" w:rsidTr="000561C3">
        <w:trPr>
          <w:trHeight w:val="5931"/>
        </w:trPr>
        <w:tc>
          <w:tcPr>
            <w:tcW w:w="9999" w:type="dxa"/>
          </w:tcPr>
          <w:p w14:paraId="05E44C2A" w14:textId="77777777" w:rsidR="007A3A96" w:rsidRDefault="007A3A96" w:rsidP="000561C3">
            <w:pPr>
              <w:pStyle w:val="Textedemiseenvidence"/>
              <w:rPr>
                <w:i/>
                <w:sz w:val="36"/>
              </w:rPr>
            </w:pPr>
          </w:p>
          <w:p w14:paraId="215E8425" w14:textId="77777777" w:rsidR="00D205B8" w:rsidRPr="00D205B8" w:rsidRDefault="00D205B8" w:rsidP="00D205B8"/>
          <w:p w14:paraId="20F841A5" w14:textId="77777777" w:rsidR="00D205B8" w:rsidRDefault="00D205B8" w:rsidP="00D205B8">
            <w:pPr>
              <w:rPr>
                <w:i/>
                <w:sz w:val="36"/>
              </w:rPr>
            </w:pPr>
          </w:p>
          <w:p w14:paraId="543C329C" w14:textId="42004F8A" w:rsidR="00D205B8" w:rsidRPr="00D205B8" w:rsidRDefault="00D205B8" w:rsidP="00D205B8">
            <w:pPr>
              <w:ind w:firstLine="720"/>
            </w:pPr>
          </w:p>
        </w:tc>
      </w:tr>
    </w:tbl>
    <w:p w14:paraId="06E0BD91" w14:textId="77777777" w:rsidR="0082059E" w:rsidRDefault="0082059E" w:rsidP="0082059E"/>
    <w:p w14:paraId="76D526F5" w14:textId="77777777" w:rsidR="0082059E" w:rsidRPr="00D70D02" w:rsidRDefault="0082059E" w:rsidP="0082059E">
      <w:pPr>
        <w:spacing w:after="200"/>
      </w:pPr>
    </w:p>
    <w:p w14:paraId="6BE57858" w14:textId="1B5C1BC2" w:rsidR="0082059E" w:rsidRDefault="0082059E" w:rsidP="00344490">
      <w:pPr>
        <w:pStyle w:val="Titre"/>
        <w:numPr>
          <w:ilvl w:val="0"/>
          <w:numId w:val="10"/>
        </w:numPr>
      </w:pPr>
      <w:r>
        <w:rPr>
          <w:lang w:bidi="fr-FR"/>
        </w:rPr>
        <w:lastRenderedPageBreak/>
        <w:t>Questions / Réponses</w:t>
      </w:r>
    </w:p>
    <w:sectPr w:rsidR="0082059E" w:rsidSect="00AB02A7">
      <w:headerReference w:type="default" r:id="rId40"/>
      <w:footerReference w:type="default" r:id="rId41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37964" w14:textId="77777777" w:rsidR="00337390" w:rsidRDefault="00337390">
      <w:r>
        <w:separator/>
      </w:r>
    </w:p>
    <w:p w14:paraId="5F94C612" w14:textId="77777777" w:rsidR="00337390" w:rsidRDefault="00337390"/>
  </w:endnote>
  <w:endnote w:type="continuationSeparator" w:id="0">
    <w:p w14:paraId="5EBF7C48" w14:textId="77777777" w:rsidR="00337390" w:rsidRDefault="00337390">
      <w:r>
        <w:continuationSeparator/>
      </w:r>
    </w:p>
    <w:p w14:paraId="730FC6EC" w14:textId="77777777" w:rsidR="00337390" w:rsidRDefault="003373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ESSENCE">
    <w:altName w:val="Eras Medium IT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0C9B1D" w14:textId="77777777"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10A76A86" w14:textId="77777777"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571BF" w14:textId="77777777" w:rsidR="00337390" w:rsidRDefault="00337390">
      <w:r>
        <w:separator/>
      </w:r>
    </w:p>
    <w:p w14:paraId="4A898746" w14:textId="77777777" w:rsidR="00337390" w:rsidRDefault="00337390"/>
  </w:footnote>
  <w:footnote w:type="continuationSeparator" w:id="0">
    <w:p w14:paraId="33078CE2" w14:textId="77777777" w:rsidR="00337390" w:rsidRDefault="00337390">
      <w:r>
        <w:continuationSeparator/>
      </w:r>
    </w:p>
    <w:p w14:paraId="43B48D92" w14:textId="77777777" w:rsidR="00337390" w:rsidRDefault="003373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2D0A32F8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31874260" w14:textId="77777777" w:rsidR="00D077E9" w:rsidRDefault="00D077E9">
          <w:pPr>
            <w:pStyle w:val="En-tte"/>
          </w:pPr>
        </w:p>
      </w:tc>
    </w:tr>
  </w:tbl>
  <w:p w14:paraId="7B52229E" w14:textId="77777777" w:rsidR="00D077E9" w:rsidRDefault="00D077E9" w:rsidP="00D077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F0C0D"/>
    <w:multiLevelType w:val="hybridMultilevel"/>
    <w:tmpl w:val="0E88D9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E3FC6"/>
    <w:multiLevelType w:val="hybridMultilevel"/>
    <w:tmpl w:val="9EC44A78"/>
    <w:lvl w:ilvl="0" w:tplc="040C0019">
      <w:start w:val="1"/>
      <w:numFmt w:val="lowerLetter"/>
      <w:lvlText w:val="%1."/>
      <w:lvlJc w:val="left"/>
      <w:pPr>
        <w:ind w:left="1799" w:hanging="360"/>
      </w:pPr>
    </w:lvl>
    <w:lvl w:ilvl="1" w:tplc="040C0019" w:tentative="1">
      <w:start w:val="1"/>
      <w:numFmt w:val="lowerLetter"/>
      <w:lvlText w:val="%2."/>
      <w:lvlJc w:val="left"/>
      <w:pPr>
        <w:ind w:left="2519" w:hanging="360"/>
      </w:pPr>
    </w:lvl>
    <w:lvl w:ilvl="2" w:tplc="040C001B" w:tentative="1">
      <w:start w:val="1"/>
      <w:numFmt w:val="lowerRoman"/>
      <w:lvlText w:val="%3."/>
      <w:lvlJc w:val="right"/>
      <w:pPr>
        <w:ind w:left="3239" w:hanging="180"/>
      </w:pPr>
    </w:lvl>
    <w:lvl w:ilvl="3" w:tplc="040C000F" w:tentative="1">
      <w:start w:val="1"/>
      <w:numFmt w:val="decimal"/>
      <w:lvlText w:val="%4."/>
      <w:lvlJc w:val="left"/>
      <w:pPr>
        <w:ind w:left="3959" w:hanging="360"/>
      </w:pPr>
    </w:lvl>
    <w:lvl w:ilvl="4" w:tplc="040C0019" w:tentative="1">
      <w:start w:val="1"/>
      <w:numFmt w:val="lowerLetter"/>
      <w:lvlText w:val="%5."/>
      <w:lvlJc w:val="left"/>
      <w:pPr>
        <w:ind w:left="4679" w:hanging="360"/>
      </w:pPr>
    </w:lvl>
    <w:lvl w:ilvl="5" w:tplc="040C001B" w:tentative="1">
      <w:start w:val="1"/>
      <w:numFmt w:val="lowerRoman"/>
      <w:lvlText w:val="%6."/>
      <w:lvlJc w:val="right"/>
      <w:pPr>
        <w:ind w:left="5399" w:hanging="180"/>
      </w:pPr>
    </w:lvl>
    <w:lvl w:ilvl="6" w:tplc="040C000F" w:tentative="1">
      <w:start w:val="1"/>
      <w:numFmt w:val="decimal"/>
      <w:lvlText w:val="%7."/>
      <w:lvlJc w:val="left"/>
      <w:pPr>
        <w:ind w:left="6119" w:hanging="360"/>
      </w:pPr>
    </w:lvl>
    <w:lvl w:ilvl="7" w:tplc="040C0019" w:tentative="1">
      <w:start w:val="1"/>
      <w:numFmt w:val="lowerLetter"/>
      <w:lvlText w:val="%8."/>
      <w:lvlJc w:val="left"/>
      <w:pPr>
        <w:ind w:left="6839" w:hanging="360"/>
      </w:pPr>
    </w:lvl>
    <w:lvl w:ilvl="8" w:tplc="040C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2" w15:restartNumberingAfterBreak="0">
    <w:nsid w:val="16CC3359"/>
    <w:multiLevelType w:val="hybridMultilevel"/>
    <w:tmpl w:val="EECE14C6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23161"/>
    <w:multiLevelType w:val="hybridMultilevel"/>
    <w:tmpl w:val="BE542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90E9F"/>
    <w:multiLevelType w:val="hybridMultilevel"/>
    <w:tmpl w:val="190EA47E"/>
    <w:lvl w:ilvl="0" w:tplc="040C0019">
      <w:start w:val="1"/>
      <w:numFmt w:val="lowerLetter"/>
      <w:lvlText w:val="%1."/>
      <w:lvlJc w:val="left"/>
      <w:pPr>
        <w:ind w:left="1799" w:hanging="360"/>
      </w:pPr>
    </w:lvl>
    <w:lvl w:ilvl="1" w:tplc="040C0019" w:tentative="1">
      <w:start w:val="1"/>
      <w:numFmt w:val="lowerLetter"/>
      <w:lvlText w:val="%2."/>
      <w:lvlJc w:val="left"/>
      <w:pPr>
        <w:ind w:left="2519" w:hanging="360"/>
      </w:pPr>
    </w:lvl>
    <w:lvl w:ilvl="2" w:tplc="040C001B" w:tentative="1">
      <w:start w:val="1"/>
      <w:numFmt w:val="lowerRoman"/>
      <w:lvlText w:val="%3."/>
      <w:lvlJc w:val="right"/>
      <w:pPr>
        <w:ind w:left="3239" w:hanging="180"/>
      </w:pPr>
    </w:lvl>
    <w:lvl w:ilvl="3" w:tplc="040C000F" w:tentative="1">
      <w:start w:val="1"/>
      <w:numFmt w:val="decimal"/>
      <w:lvlText w:val="%4."/>
      <w:lvlJc w:val="left"/>
      <w:pPr>
        <w:ind w:left="3959" w:hanging="360"/>
      </w:pPr>
    </w:lvl>
    <w:lvl w:ilvl="4" w:tplc="040C0019" w:tentative="1">
      <w:start w:val="1"/>
      <w:numFmt w:val="lowerLetter"/>
      <w:lvlText w:val="%5."/>
      <w:lvlJc w:val="left"/>
      <w:pPr>
        <w:ind w:left="4679" w:hanging="360"/>
      </w:pPr>
    </w:lvl>
    <w:lvl w:ilvl="5" w:tplc="040C001B" w:tentative="1">
      <w:start w:val="1"/>
      <w:numFmt w:val="lowerRoman"/>
      <w:lvlText w:val="%6."/>
      <w:lvlJc w:val="right"/>
      <w:pPr>
        <w:ind w:left="5399" w:hanging="180"/>
      </w:pPr>
    </w:lvl>
    <w:lvl w:ilvl="6" w:tplc="040C000F" w:tentative="1">
      <w:start w:val="1"/>
      <w:numFmt w:val="decimal"/>
      <w:lvlText w:val="%7."/>
      <w:lvlJc w:val="left"/>
      <w:pPr>
        <w:ind w:left="6119" w:hanging="360"/>
      </w:pPr>
    </w:lvl>
    <w:lvl w:ilvl="7" w:tplc="040C0019" w:tentative="1">
      <w:start w:val="1"/>
      <w:numFmt w:val="lowerLetter"/>
      <w:lvlText w:val="%8."/>
      <w:lvlJc w:val="left"/>
      <w:pPr>
        <w:ind w:left="6839" w:hanging="360"/>
      </w:pPr>
    </w:lvl>
    <w:lvl w:ilvl="8" w:tplc="040C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5" w15:restartNumberingAfterBreak="0">
    <w:nsid w:val="34111D1D"/>
    <w:multiLevelType w:val="hybridMultilevel"/>
    <w:tmpl w:val="9B56DD00"/>
    <w:lvl w:ilvl="0" w:tplc="FFFFFFFF">
      <w:start w:val="1"/>
      <w:numFmt w:val="upperRoman"/>
      <w:lvlText w:val="%1."/>
      <w:lvlJc w:val="right"/>
      <w:pPr>
        <w:ind w:left="1079" w:hanging="360"/>
      </w:pPr>
    </w:lvl>
    <w:lvl w:ilvl="1" w:tplc="FFFFFFFF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" w15:restartNumberingAfterBreak="0">
    <w:nsid w:val="38ED10EF"/>
    <w:multiLevelType w:val="hybridMultilevel"/>
    <w:tmpl w:val="0C02F15A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B00526"/>
    <w:multiLevelType w:val="hybridMultilevel"/>
    <w:tmpl w:val="34480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F1C8D"/>
    <w:multiLevelType w:val="hybridMultilevel"/>
    <w:tmpl w:val="DE4CA57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352B9"/>
    <w:multiLevelType w:val="hybridMultilevel"/>
    <w:tmpl w:val="88324AAE"/>
    <w:lvl w:ilvl="0" w:tplc="040C0019">
      <w:start w:val="1"/>
      <w:numFmt w:val="lowerLetter"/>
      <w:lvlText w:val="%1."/>
      <w:lvlJc w:val="left"/>
      <w:pPr>
        <w:ind w:left="1799" w:hanging="360"/>
      </w:pPr>
    </w:lvl>
    <w:lvl w:ilvl="1" w:tplc="040C0019" w:tentative="1">
      <w:start w:val="1"/>
      <w:numFmt w:val="lowerLetter"/>
      <w:lvlText w:val="%2."/>
      <w:lvlJc w:val="left"/>
      <w:pPr>
        <w:ind w:left="2519" w:hanging="360"/>
      </w:pPr>
    </w:lvl>
    <w:lvl w:ilvl="2" w:tplc="040C001B" w:tentative="1">
      <w:start w:val="1"/>
      <w:numFmt w:val="lowerRoman"/>
      <w:lvlText w:val="%3."/>
      <w:lvlJc w:val="right"/>
      <w:pPr>
        <w:ind w:left="3239" w:hanging="180"/>
      </w:pPr>
    </w:lvl>
    <w:lvl w:ilvl="3" w:tplc="040C000F" w:tentative="1">
      <w:start w:val="1"/>
      <w:numFmt w:val="decimal"/>
      <w:lvlText w:val="%4."/>
      <w:lvlJc w:val="left"/>
      <w:pPr>
        <w:ind w:left="3959" w:hanging="360"/>
      </w:pPr>
    </w:lvl>
    <w:lvl w:ilvl="4" w:tplc="040C0019" w:tentative="1">
      <w:start w:val="1"/>
      <w:numFmt w:val="lowerLetter"/>
      <w:lvlText w:val="%5."/>
      <w:lvlJc w:val="left"/>
      <w:pPr>
        <w:ind w:left="4679" w:hanging="360"/>
      </w:pPr>
    </w:lvl>
    <w:lvl w:ilvl="5" w:tplc="040C001B" w:tentative="1">
      <w:start w:val="1"/>
      <w:numFmt w:val="lowerRoman"/>
      <w:lvlText w:val="%6."/>
      <w:lvlJc w:val="right"/>
      <w:pPr>
        <w:ind w:left="5399" w:hanging="180"/>
      </w:pPr>
    </w:lvl>
    <w:lvl w:ilvl="6" w:tplc="040C000F" w:tentative="1">
      <w:start w:val="1"/>
      <w:numFmt w:val="decimal"/>
      <w:lvlText w:val="%7."/>
      <w:lvlJc w:val="left"/>
      <w:pPr>
        <w:ind w:left="6119" w:hanging="360"/>
      </w:pPr>
    </w:lvl>
    <w:lvl w:ilvl="7" w:tplc="040C0019" w:tentative="1">
      <w:start w:val="1"/>
      <w:numFmt w:val="lowerLetter"/>
      <w:lvlText w:val="%8."/>
      <w:lvlJc w:val="left"/>
      <w:pPr>
        <w:ind w:left="6839" w:hanging="360"/>
      </w:pPr>
    </w:lvl>
    <w:lvl w:ilvl="8" w:tplc="040C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0" w15:restartNumberingAfterBreak="0">
    <w:nsid w:val="58F04819"/>
    <w:multiLevelType w:val="hybridMultilevel"/>
    <w:tmpl w:val="607AC246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5B2E42A4"/>
    <w:multiLevelType w:val="hybridMultilevel"/>
    <w:tmpl w:val="6400AAEA"/>
    <w:lvl w:ilvl="0" w:tplc="040C000F">
      <w:start w:val="1"/>
      <w:numFmt w:val="decimal"/>
      <w:lvlText w:val="%1."/>
      <w:lvlJc w:val="left"/>
      <w:pPr>
        <w:ind w:left="643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E424D"/>
    <w:multiLevelType w:val="hybridMultilevel"/>
    <w:tmpl w:val="7332C15A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2B03589"/>
    <w:multiLevelType w:val="hybridMultilevel"/>
    <w:tmpl w:val="0C02F15A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8B258D"/>
    <w:multiLevelType w:val="hybridMultilevel"/>
    <w:tmpl w:val="7722CFF6"/>
    <w:lvl w:ilvl="0" w:tplc="040C0019">
      <w:start w:val="1"/>
      <w:numFmt w:val="lowerLetter"/>
      <w:lvlText w:val="%1."/>
      <w:lvlJc w:val="left"/>
      <w:pPr>
        <w:ind w:left="1799" w:hanging="360"/>
      </w:pPr>
    </w:lvl>
    <w:lvl w:ilvl="1" w:tplc="040C0019" w:tentative="1">
      <w:start w:val="1"/>
      <w:numFmt w:val="lowerLetter"/>
      <w:lvlText w:val="%2."/>
      <w:lvlJc w:val="left"/>
      <w:pPr>
        <w:ind w:left="2519" w:hanging="360"/>
      </w:pPr>
    </w:lvl>
    <w:lvl w:ilvl="2" w:tplc="040C001B" w:tentative="1">
      <w:start w:val="1"/>
      <w:numFmt w:val="lowerRoman"/>
      <w:lvlText w:val="%3."/>
      <w:lvlJc w:val="right"/>
      <w:pPr>
        <w:ind w:left="3239" w:hanging="180"/>
      </w:pPr>
    </w:lvl>
    <w:lvl w:ilvl="3" w:tplc="040C000F" w:tentative="1">
      <w:start w:val="1"/>
      <w:numFmt w:val="decimal"/>
      <w:lvlText w:val="%4."/>
      <w:lvlJc w:val="left"/>
      <w:pPr>
        <w:ind w:left="3959" w:hanging="360"/>
      </w:pPr>
    </w:lvl>
    <w:lvl w:ilvl="4" w:tplc="040C0019" w:tentative="1">
      <w:start w:val="1"/>
      <w:numFmt w:val="lowerLetter"/>
      <w:lvlText w:val="%5."/>
      <w:lvlJc w:val="left"/>
      <w:pPr>
        <w:ind w:left="4679" w:hanging="360"/>
      </w:pPr>
    </w:lvl>
    <w:lvl w:ilvl="5" w:tplc="040C001B" w:tentative="1">
      <w:start w:val="1"/>
      <w:numFmt w:val="lowerRoman"/>
      <w:lvlText w:val="%6."/>
      <w:lvlJc w:val="right"/>
      <w:pPr>
        <w:ind w:left="5399" w:hanging="180"/>
      </w:pPr>
    </w:lvl>
    <w:lvl w:ilvl="6" w:tplc="040C000F" w:tentative="1">
      <w:start w:val="1"/>
      <w:numFmt w:val="decimal"/>
      <w:lvlText w:val="%7."/>
      <w:lvlJc w:val="left"/>
      <w:pPr>
        <w:ind w:left="6119" w:hanging="360"/>
      </w:pPr>
    </w:lvl>
    <w:lvl w:ilvl="7" w:tplc="040C0019" w:tentative="1">
      <w:start w:val="1"/>
      <w:numFmt w:val="lowerLetter"/>
      <w:lvlText w:val="%8."/>
      <w:lvlJc w:val="left"/>
      <w:pPr>
        <w:ind w:left="6839" w:hanging="360"/>
      </w:pPr>
    </w:lvl>
    <w:lvl w:ilvl="8" w:tplc="040C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5" w15:restartNumberingAfterBreak="0">
    <w:nsid w:val="6A8C57EC"/>
    <w:multiLevelType w:val="hybridMultilevel"/>
    <w:tmpl w:val="7622894C"/>
    <w:lvl w:ilvl="0" w:tplc="040C0019">
      <w:start w:val="1"/>
      <w:numFmt w:val="lowerLetter"/>
      <w:lvlText w:val="%1."/>
      <w:lvlJc w:val="left"/>
      <w:pPr>
        <w:ind w:left="1799" w:hanging="360"/>
      </w:pPr>
    </w:lvl>
    <w:lvl w:ilvl="1" w:tplc="040C0019" w:tentative="1">
      <w:start w:val="1"/>
      <w:numFmt w:val="lowerLetter"/>
      <w:lvlText w:val="%2."/>
      <w:lvlJc w:val="left"/>
      <w:pPr>
        <w:ind w:left="2519" w:hanging="360"/>
      </w:pPr>
    </w:lvl>
    <w:lvl w:ilvl="2" w:tplc="040C001B" w:tentative="1">
      <w:start w:val="1"/>
      <w:numFmt w:val="lowerRoman"/>
      <w:lvlText w:val="%3."/>
      <w:lvlJc w:val="right"/>
      <w:pPr>
        <w:ind w:left="3239" w:hanging="180"/>
      </w:pPr>
    </w:lvl>
    <w:lvl w:ilvl="3" w:tplc="040C000F" w:tentative="1">
      <w:start w:val="1"/>
      <w:numFmt w:val="decimal"/>
      <w:lvlText w:val="%4."/>
      <w:lvlJc w:val="left"/>
      <w:pPr>
        <w:ind w:left="3959" w:hanging="360"/>
      </w:pPr>
    </w:lvl>
    <w:lvl w:ilvl="4" w:tplc="040C0019" w:tentative="1">
      <w:start w:val="1"/>
      <w:numFmt w:val="lowerLetter"/>
      <w:lvlText w:val="%5."/>
      <w:lvlJc w:val="left"/>
      <w:pPr>
        <w:ind w:left="4679" w:hanging="360"/>
      </w:pPr>
    </w:lvl>
    <w:lvl w:ilvl="5" w:tplc="040C001B" w:tentative="1">
      <w:start w:val="1"/>
      <w:numFmt w:val="lowerRoman"/>
      <w:lvlText w:val="%6."/>
      <w:lvlJc w:val="right"/>
      <w:pPr>
        <w:ind w:left="5399" w:hanging="180"/>
      </w:pPr>
    </w:lvl>
    <w:lvl w:ilvl="6" w:tplc="040C000F" w:tentative="1">
      <w:start w:val="1"/>
      <w:numFmt w:val="decimal"/>
      <w:lvlText w:val="%7."/>
      <w:lvlJc w:val="left"/>
      <w:pPr>
        <w:ind w:left="6119" w:hanging="360"/>
      </w:pPr>
    </w:lvl>
    <w:lvl w:ilvl="7" w:tplc="040C0019" w:tentative="1">
      <w:start w:val="1"/>
      <w:numFmt w:val="lowerLetter"/>
      <w:lvlText w:val="%8."/>
      <w:lvlJc w:val="left"/>
      <w:pPr>
        <w:ind w:left="6839" w:hanging="360"/>
      </w:pPr>
    </w:lvl>
    <w:lvl w:ilvl="8" w:tplc="040C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6" w15:restartNumberingAfterBreak="0">
    <w:nsid w:val="75B03D02"/>
    <w:multiLevelType w:val="hybridMultilevel"/>
    <w:tmpl w:val="45DA35D4"/>
    <w:lvl w:ilvl="0" w:tplc="040C0013">
      <w:start w:val="1"/>
      <w:numFmt w:val="upperRoman"/>
      <w:lvlText w:val="%1."/>
      <w:lvlJc w:val="right"/>
      <w:pPr>
        <w:ind w:left="1079" w:hanging="360"/>
      </w:pPr>
    </w:lvl>
    <w:lvl w:ilvl="1" w:tplc="040C0019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" w15:restartNumberingAfterBreak="0">
    <w:nsid w:val="7A8C1B36"/>
    <w:multiLevelType w:val="hybridMultilevel"/>
    <w:tmpl w:val="506832CA"/>
    <w:lvl w:ilvl="0" w:tplc="040C0019">
      <w:start w:val="1"/>
      <w:numFmt w:val="lowerLetter"/>
      <w:lvlText w:val="%1."/>
      <w:lvlJc w:val="left"/>
      <w:pPr>
        <w:ind w:left="1799" w:hanging="360"/>
      </w:pPr>
    </w:lvl>
    <w:lvl w:ilvl="1" w:tplc="040C0019" w:tentative="1">
      <w:start w:val="1"/>
      <w:numFmt w:val="lowerLetter"/>
      <w:lvlText w:val="%2."/>
      <w:lvlJc w:val="left"/>
      <w:pPr>
        <w:ind w:left="2519" w:hanging="360"/>
      </w:pPr>
    </w:lvl>
    <w:lvl w:ilvl="2" w:tplc="040C001B" w:tentative="1">
      <w:start w:val="1"/>
      <w:numFmt w:val="lowerRoman"/>
      <w:lvlText w:val="%3."/>
      <w:lvlJc w:val="right"/>
      <w:pPr>
        <w:ind w:left="3239" w:hanging="180"/>
      </w:pPr>
    </w:lvl>
    <w:lvl w:ilvl="3" w:tplc="040C000F" w:tentative="1">
      <w:start w:val="1"/>
      <w:numFmt w:val="decimal"/>
      <w:lvlText w:val="%4."/>
      <w:lvlJc w:val="left"/>
      <w:pPr>
        <w:ind w:left="3959" w:hanging="360"/>
      </w:pPr>
    </w:lvl>
    <w:lvl w:ilvl="4" w:tplc="040C0019" w:tentative="1">
      <w:start w:val="1"/>
      <w:numFmt w:val="lowerLetter"/>
      <w:lvlText w:val="%5."/>
      <w:lvlJc w:val="left"/>
      <w:pPr>
        <w:ind w:left="4679" w:hanging="360"/>
      </w:pPr>
    </w:lvl>
    <w:lvl w:ilvl="5" w:tplc="040C001B" w:tentative="1">
      <w:start w:val="1"/>
      <w:numFmt w:val="lowerRoman"/>
      <w:lvlText w:val="%6."/>
      <w:lvlJc w:val="right"/>
      <w:pPr>
        <w:ind w:left="5399" w:hanging="180"/>
      </w:pPr>
    </w:lvl>
    <w:lvl w:ilvl="6" w:tplc="040C000F" w:tentative="1">
      <w:start w:val="1"/>
      <w:numFmt w:val="decimal"/>
      <w:lvlText w:val="%7."/>
      <w:lvlJc w:val="left"/>
      <w:pPr>
        <w:ind w:left="6119" w:hanging="360"/>
      </w:pPr>
    </w:lvl>
    <w:lvl w:ilvl="7" w:tplc="040C0019" w:tentative="1">
      <w:start w:val="1"/>
      <w:numFmt w:val="lowerLetter"/>
      <w:lvlText w:val="%8."/>
      <w:lvlJc w:val="left"/>
      <w:pPr>
        <w:ind w:left="6839" w:hanging="360"/>
      </w:pPr>
    </w:lvl>
    <w:lvl w:ilvl="8" w:tplc="040C001B" w:tentative="1">
      <w:start w:val="1"/>
      <w:numFmt w:val="lowerRoman"/>
      <w:lvlText w:val="%9."/>
      <w:lvlJc w:val="right"/>
      <w:pPr>
        <w:ind w:left="7559" w:hanging="18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3"/>
  </w:num>
  <w:num w:numId="5">
    <w:abstractNumId w:val="3"/>
  </w:num>
  <w:num w:numId="6">
    <w:abstractNumId w:val="10"/>
  </w:num>
  <w:num w:numId="7">
    <w:abstractNumId w:val="12"/>
  </w:num>
  <w:num w:numId="8">
    <w:abstractNumId w:val="0"/>
  </w:num>
  <w:num w:numId="9">
    <w:abstractNumId w:val="8"/>
  </w:num>
  <w:num w:numId="10">
    <w:abstractNumId w:val="16"/>
  </w:num>
  <w:num w:numId="11">
    <w:abstractNumId w:val="9"/>
  </w:num>
  <w:num w:numId="12">
    <w:abstractNumId w:val="4"/>
  </w:num>
  <w:num w:numId="13">
    <w:abstractNumId w:val="14"/>
  </w:num>
  <w:num w:numId="14">
    <w:abstractNumId w:val="17"/>
  </w:num>
  <w:num w:numId="15">
    <w:abstractNumId w:val="1"/>
  </w:num>
  <w:num w:numId="16">
    <w:abstractNumId w:val="15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0B"/>
    <w:rsid w:val="0000098F"/>
    <w:rsid w:val="0000359C"/>
    <w:rsid w:val="00010505"/>
    <w:rsid w:val="0002482E"/>
    <w:rsid w:val="00031236"/>
    <w:rsid w:val="00035E60"/>
    <w:rsid w:val="0003701B"/>
    <w:rsid w:val="0004180D"/>
    <w:rsid w:val="000443B8"/>
    <w:rsid w:val="00050324"/>
    <w:rsid w:val="000529D0"/>
    <w:rsid w:val="000579B5"/>
    <w:rsid w:val="00067C86"/>
    <w:rsid w:val="00076D2A"/>
    <w:rsid w:val="00077A4E"/>
    <w:rsid w:val="0008241C"/>
    <w:rsid w:val="00086531"/>
    <w:rsid w:val="00087A7B"/>
    <w:rsid w:val="000914CD"/>
    <w:rsid w:val="000A0150"/>
    <w:rsid w:val="000A52DD"/>
    <w:rsid w:val="000C0B12"/>
    <w:rsid w:val="000D0E20"/>
    <w:rsid w:val="000D276C"/>
    <w:rsid w:val="000D59F2"/>
    <w:rsid w:val="000E361C"/>
    <w:rsid w:val="000E63C9"/>
    <w:rsid w:val="000F2F12"/>
    <w:rsid w:val="001075F2"/>
    <w:rsid w:val="001161FC"/>
    <w:rsid w:val="0012039E"/>
    <w:rsid w:val="00130E9D"/>
    <w:rsid w:val="00134BCA"/>
    <w:rsid w:val="00150A6D"/>
    <w:rsid w:val="0015164F"/>
    <w:rsid w:val="00160433"/>
    <w:rsid w:val="001648FE"/>
    <w:rsid w:val="001677D2"/>
    <w:rsid w:val="0017061D"/>
    <w:rsid w:val="00181DB8"/>
    <w:rsid w:val="00185B35"/>
    <w:rsid w:val="0019019A"/>
    <w:rsid w:val="00195DDB"/>
    <w:rsid w:val="001A4152"/>
    <w:rsid w:val="001B2D0C"/>
    <w:rsid w:val="001E3259"/>
    <w:rsid w:val="001E748D"/>
    <w:rsid w:val="001F2BC8"/>
    <w:rsid w:val="001F5F6B"/>
    <w:rsid w:val="002345FE"/>
    <w:rsid w:val="00243EBC"/>
    <w:rsid w:val="00246A35"/>
    <w:rsid w:val="00250C90"/>
    <w:rsid w:val="002537CE"/>
    <w:rsid w:val="00260916"/>
    <w:rsid w:val="00270C80"/>
    <w:rsid w:val="0027529A"/>
    <w:rsid w:val="00280595"/>
    <w:rsid w:val="00284348"/>
    <w:rsid w:val="0028620E"/>
    <w:rsid w:val="002A340A"/>
    <w:rsid w:val="002A6219"/>
    <w:rsid w:val="002B1EC5"/>
    <w:rsid w:val="002C4203"/>
    <w:rsid w:val="002E0EF8"/>
    <w:rsid w:val="002E2421"/>
    <w:rsid w:val="002F05E1"/>
    <w:rsid w:val="002F0A2E"/>
    <w:rsid w:val="002F1A60"/>
    <w:rsid w:val="002F51F5"/>
    <w:rsid w:val="00301944"/>
    <w:rsid w:val="0030221A"/>
    <w:rsid w:val="00304097"/>
    <w:rsid w:val="00312137"/>
    <w:rsid w:val="00320D54"/>
    <w:rsid w:val="00330359"/>
    <w:rsid w:val="00337390"/>
    <w:rsid w:val="0033762F"/>
    <w:rsid w:val="00337C7D"/>
    <w:rsid w:val="00344490"/>
    <w:rsid w:val="00360494"/>
    <w:rsid w:val="00366C7E"/>
    <w:rsid w:val="00367276"/>
    <w:rsid w:val="00370651"/>
    <w:rsid w:val="00375E40"/>
    <w:rsid w:val="003812D0"/>
    <w:rsid w:val="00381B28"/>
    <w:rsid w:val="00382D9D"/>
    <w:rsid w:val="00384EA3"/>
    <w:rsid w:val="0038584F"/>
    <w:rsid w:val="003A39A1"/>
    <w:rsid w:val="003B28EB"/>
    <w:rsid w:val="003B79E7"/>
    <w:rsid w:val="003C2191"/>
    <w:rsid w:val="003C3979"/>
    <w:rsid w:val="003C5289"/>
    <w:rsid w:val="003C7745"/>
    <w:rsid w:val="003D3863"/>
    <w:rsid w:val="003D5F06"/>
    <w:rsid w:val="003D70B8"/>
    <w:rsid w:val="003E2C84"/>
    <w:rsid w:val="003E3A4C"/>
    <w:rsid w:val="003E4451"/>
    <w:rsid w:val="0040452D"/>
    <w:rsid w:val="00407465"/>
    <w:rsid w:val="00407FCC"/>
    <w:rsid w:val="004110DE"/>
    <w:rsid w:val="0041471B"/>
    <w:rsid w:val="00421A9C"/>
    <w:rsid w:val="004251A6"/>
    <w:rsid w:val="00425FCA"/>
    <w:rsid w:val="004322DA"/>
    <w:rsid w:val="0044085A"/>
    <w:rsid w:val="004444D5"/>
    <w:rsid w:val="00445470"/>
    <w:rsid w:val="004463E1"/>
    <w:rsid w:val="0047091B"/>
    <w:rsid w:val="00482EC0"/>
    <w:rsid w:val="00484A85"/>
    <w:rsid w:val="00490C8E"/>
    <w:rsid w:val="00492AA1"/>
    <w:rsid w:val="004A481B"/>
    <w:rsid w:val="004A7E68"/>
    <w:rsid w:val="004B21A5"/>
    <w:rsid w:val="004B7541"/>
    <w:rsid w:val="004C2060"/>
    <w:rsid w:val="004C7743"/>
    <w:rsid w:val="004D061A"/>
    <w:rsid w:val="004D6231"/>
    <w:rsid w:val="005037F0"/>
    <w:rsid w:val="00505C5B"/>
    <w:rsid w:val="005141E5"/>
    <w:rsid w:val="00516A86"/>
    <w:rsid w:val="00516FD5"/>
    <w:rsid w:val="005244F4"/>
    <w:rsid w:val="005275F6"/>
    <w:rsid w:val="00531E11"/>
    <w:rsid w:val="00532541"/>
    <w:rsid w:val="0053404B"/>
    <w:rsid w:val="005513B6"/>
    <w:rsid w:val="00563E81"/>
    <w:rsid w:val="00565934"/>
    <w:rsid w:val="00572102"/>
    <w:rsid w:val="0058274E"/>
    <w:rsid w:val="00587802"/>
    <w:rsid w:val="00594ADD"/>
    <w:rsid w:val="005A2D94"/>
    <w:rsid w:val="005A3174"/>
    <w:rsid w:val="005B1019"/>
    <w:rsid w:val="005B181F"/>
    <w:rsid w:val="005C090F"/>
    <w:rsid w:val="005C5B04"/>
    <w:rsid w:val="005D3B0C"/>
    <w:rsid w:val="005E3FA0"/>
    <w:rsid w:val="005F1BB0"/>
    <w:rsid w:val="006119D9"/>
    <w:rsid w:val="00614A76"/>
    <w:rsid w:val="00622933"/>
    <w:rsid w:val="006239D0"/>
    <w:rsid w:val="006243E7"/>
    <w:rsid w:val="00633591"/>
    <w:rsid w:val="00636439"/>
    <w:rsid w:val="006423FD"/>
    <w:rsid w:val="0064776B"/>
    <w:rsid w:val="00652E40"/>
    <w:rsid w:val="00656C4D"/>
    <w:rsid w:val="00662F46"/>
    <w:rsid w:val="00663037"/>
    <w:rsid w:val="00664A0A"/>
    <w:rsid w:val="0066559D"/>
    <w:rsid w:val="00676B0A"/>
    <w:rsid w:val="00691BB6"/>
    <w:rsid w:val="00694989"/>
    <w:rsid w:val="00696C17"/>
    <w:rsid w:val="006B4570"/>
    <w:rsid w:val="006C0BB3"/>
    <w:rsid w:val="006C3074"/>
    <w:rsid w:val="006C4ED5"/>
    <w:rsid w:val="006C7DF3"/>
    <w:rsid w:val="006D585A"/>
    <w:rsid w:val="006E3809"/>
    <w:rsid w:val="006E5716"/>
    <w:rsid w:val="006E7F34"/>
    <w:rsid w:val="006F2C10"/>
    <w:rsid w:val="007214FB"/>
    <w:rsid w:val="007302B3"/>
    <w:rsid w:val="00730733"/>
    <w:rsid w:val="00730E3A"/>
    <w:rsid w:val="00736AAF"/>
    <w:rsid w:val="00750EE8"/>
    <w:rsid w:val="00764F5F"/>
    <w:rsid w:val="00765B2A"/>
    <w:rsid w:val="00766FD1"/>
    <w:rsid w:val="00783A34"/>
    <w:rsid w:val="00786596"/>
    <w:rsid w:val="007A0DF0"/>
    <w:rsid w:val="007A3A96"/>
    <w:rsid w:val="007A4FBE"/>
    <w:rsid w:val="007B23AE"/>
    <w:rsid w:val="007B532C"/>
    <w:rsid w:val="007B76D8"/>
    <w:rsid w:val="007C6B52"/>
    <w:rsid w:val="007D0833"/>
    <w:rsid w:val="007D16C5"/>
    <w:rsid w:val="007D3312"/>
    <w:rsid w:val="007D4358"/>
    <w:rsid w:val="007E0347"/>
    <w:rsid w:val="00811460"/>
    <w:rsid w:val="00812EA7"/>
    <w:rsid w:val="0082059E"/>
    <w:rsid w:val="008239E2"/>
    <w:rsid w:val="008269B4"/>
    <w:rsid w:val="00830916"/>
    <w:rsid w:val="00831AF8"/>
    <w:rsid w:val="0083729C"/>
    <w:rsid w:val="0084627C"/>
    <w:rsid w:val="00847C7E"/>
    <w:rsid w:val="00862FE4"/>
    <w:rsid w:val="0086389A"/>
    <w:rsid w:val="008662EE"/>
    <w:rsid w:val="00867035"/>
    <w:rsid w:val="00870CE2"/>
    <w:rsid w:val="0087605E"/>
    <w:rsid w:val="008A1EC7"/>
    <w:rsid w:val="008B0580"/>
    <w:rsid w:val="008B1FEE"/>
    <w:rsid w:val="008C1006"/>
    <w:rsid w:val="008C3EE9"/>
    <w:rsid w:val="008C7ED5"/>
    <w:rsid w:val="008F4320"/>
    <w:rsid w:val="00903C32"/>
    <w:rsid w:val="009049C8"/>
    <w:rsid w:val="0091275B"/>
    <w:rsid w:val="00914028"/>
    <w:rsid w:val="00915258"/>
    <w:rsid w:val="00916B16"/>
    <w:rsid w:val="00916CE9"/>
    <w:rsid w:val="009173B9"/>
    <w:rsid w:val="009230AF"/>
    <w:rsid w:val="009257A6"/>
    <w:rsid w:val="0093335D"/>
    <w:rsid w:val="00933430"/>
    <w:rsid w:val="0093613E"/>
    <w:rsid w:val="009425D2"/>
    <w:rsid w:val="00943026"/>
    <w:rsid w:val="009473D6"/>
    <w:rsid w:val="00950805"/>
    <w:rsid w:val="009516B2"/>
    <w:rsid w:val="00955A8A"/>
    <w:rsid w:val="0095628D"/>
    <w:rsid w:val="009648BB"/>
    <w:rsid w:val="00966B81"/>
    <w:rsid w:val="00976678"/>
    <w:rsid w:val="00981779"/>
    <w:rsid w:val="00982C35"/>
    <w:rsid w:val="00990EEC"/>
    <w:rsid w:val="009A397E"/>
    <w:rsid w:val="009A42E1"/>
    <w:rsid w:val="009A4AC3"/>
    <w:rsid w:val="009B1CD2"/>
    <w:rsid w:val="009B394B"/>
    <w:rsid w:val="009C29B1"/>
    <w:rsid w:val="009C4D9B"/>
    <w:rsid w:val="009C524F"/>
    <w:rsid w:val="009C7720"/>
    <w:rsid w:val="009D205A"/>
    <w:rsid w:val="009D5A8B"/>
    <w:rsid w:val="009D7E93"/>
    <w:rsid w:val="009F297A"/>
    <w:rsid w:val="00A0574C"/>
    <w:rsid w:val="00A13654"/>
    <w:rsid w:val="00A153DC"/>
    <w:rsid w:val="00A23AFA"/>
    <w:rsid w:val="00A24173"/>
    <w:rsid w:val="00A31255"/>
    <w:rsid w:val="00A31B3E"/>
    <w:rsid w:val="00A34B51"/>
    <w:rsid w:val="00A47C6B"/>
    <w:rsid w:val="00A532F3"/>
    <w:rsid w:val="00A533BE"/>
    <w:rsid w:val="00A61747"/>
    <w:rsid w:val="00A673E2"/>
    <w:rsid w:val="00A7440B"/>
    <w:rsid w:val="00A74787"/>
    <w:rsid w:val="00A755B8"/>
    <w:rsid w:val="00A8489E"/>
    <w:rsid w:val="00AA2409"/>
    <w:rsid w:val="00AA561A"/>
    <w:rsid w:val="00AA70B7"/>
    <w:rsid w:val="00AA738F"/>
    <w:rsid w:val="00AB02A7"/>
    <w:rsid w:val="00AB4C25"/>
    <w:rsid w:val="00AB61D2"/>
    <w:rsid w:val="00AB685C"/>
    <w:rsid w:val="00AC29F3"/>
    <w:rsid w:val="00AD3F37"/>
    <w:rsid w:val="00AD7C9F"/>
    <w:rsid w:val="00AE0289"/>
    <w:rsid w:val="00AE50F5"/>
    <w:rsid w:val="00AF56B3"/>
    <w:rsid w:val="00B036D3"/>
    <w:rsid w:val="00B12AE8"/>
    <w:rsid w:val="00B160E0"/>
    <w:rsid w:val="00B231E5"/>
    <w:rsid w:val="00B25F87"/>
    <w:rsid w:val="00B340BA"/>
    <w:rsid w:val="00B50098"/>
    <w:rsid w:val="00B50B01"/>
    <w:rsid w:val="00B570B2"/>
    <w:rsid w:val="00B67699"/>
    <w:rsid w:val="00B921AE"/>
    <w:rsid w:val="00B972A6"/>
    <w:rsid w:val="00BA1838"/>
    <w:rsid w:val="00BA1B2A"/>
    <w:rsid w:val="00BA39B5"/>
    <w:rsid w:val="00BA5E2C"/>
    <w:rsid w:val="00BB6791"/>
    <w:rsid w:val="00BC406F"/>
    <w:rsid w:val="00BC69E3"/>
    <w:rsid w:val="00BD2D5F"/>
    <w:rsid w:val="00BF5675"/>
    <w:rsid w:val="00C02B87"/>
    <w:rsid w:val="00C130B4"/>
    <w:rsid w:val="00C329D5"/>
    <w:rsid w:val="00C4086D"/>
    <w:rsid w:val="00C50B2B"/>
    <w:rsid w:val="00C557C8"/>
    <w:rsid w:val="00C560C0"/>
    <w:rsid w:val="00C870FA"/>
    <w:rsid w:val="00C909AD"/>
    <w:rsid w:val="00C95485"/>
    <w:rsid w:val="00C976DC"/>
    <w:rsid w:val="00CA1846"/>
    <w:rsid w:val="00CA1896"/>
    <w:rsid w:val="00CA1F75"/>
    <w:rsid w:val="00CB0B20"/>
    <w:rsid w:val="00CB371F"/>
    <w:rsid w:val="00CB5B28"/>
    <w:rsid w:val="00CD662E"/>
    <w:rsid w:val="00CD6E3D"/>
    <w:rsid w:val="00CF42D2"/>
    <w:rsid w:val="00CF5371"/>
    <w:rsid w:val="00D01A15"/>
    <w:rsid w:val="00D0323A"/>
    <w:rsid w:val="00D04C9F"/>
    <w:rsid w:val="00D0559F"/>
    <w:rsid w:val="00D05CC8"/>
    <w:rsid w:val="00D077E9"/>
    <w:rsid w:val="00D205B8"/>
    <w:rsid w:val="00D34DB2"/>
    <w:rsid w:val="00D4063E"/>
    <w:rsid w:val="00D42CB7"/>
    <w:rsid w:val="00D455D4"/>
    <w:rsid w:val="00D5413D"/>
    <w:rsid w:val="00D570A9"/>
    <w:rsid w:val="00D61500"/>
    <w:rsid w:val="00D64660"/>
    <w:rsid w:val="00D70D02"/>
    <w:rsid w:val="00D72A06"/>
    <w:rsid w:val="00D75C74"/>
    <w:rsid w:val="00D770C7"/>
    <w:rsid w:val="00D86945"/>
    <w:rsid w:val="00D87907"/>
    <w:rsid w:val="00D90290"/>
    <w:rsid w:val="00D97BBC"/>
    <w:rsid w:val="00DA0ED5"/>
    <w:rsid w:val="00DB4D12"/>
    <w:rsid w:val="00DD152F"/>
    <w:rsid w:val="00DD403F"/>
    <w:rsid w:val="00DE213F"/>
    <w:rsid w:val="00DE2409"/>
    <w:rsid w:val="00DE716E"/>
    <w:rsid w:val="00DF027C"/>
    <w:rsid w:val="00E00A32"/>
    <w:rsid w:val="00E121AD"/>
    <w:rsid w:val="00E1342E"/>
    <w:rsid w:val="00E16849"/>
    <w:rsid w:val="00E17D77"/>
    <w:rsid w:val="00E2227B"/>
    <w:rsid w:val="00E22ACD"/>
    <w:rsid w:val="00E22FA8"/>
    <w:rsid w:val="00E2304A"/>
    <w:rsid w:val="00E24340"/>
    <w:rsid w:val="00E31241"/>
    <w:rsid w:val="00E44B0F"/>
    <w:rsid w:val="00E54CE2"/>
    <w:rsid w:val="00E620B0"/>
    <w:rsid w:val="00E8182E"/>
    <w:rsid w:val="00E81B40"/>
    <w:rsid w:val="00E9182E"/>
    <w:rsid w:val="00E95987"/>
    <w:rsid w:val="00EA2370"/>
    <w:rsid w:val="00EC00AF"/>
    <w:rsid w:val="00EC6C39"/>
    <w:rsid w:val="00EF555B"/>
    <w:rsid w:val="00EF5925"/>
    <w:rsid w:val="00F00453"/>
    <w:rsid w:val="00F027BB"/>
    <w:rsid w:val="00F05AD0"/>
    <w:rsid w:val="00F0685E"/>
    <w:rsid w:val="00F11DCF"/>
    <w:rsid w:val="00F162EA"/>
    <w:rsid w:val="00F16346"/>
    <w:rsid w:val="00F25FA5"/>
    <w:rsid w:val="00F34439"/>
    <w:rsid w:val="00F52D27"/>
    <w:rsid w:val="00F52EB6"/>
    <w:rsid w:val="00F534CC"/>
    <w:rsid w:val="00F62689"/>
    <w:rsid w:val="00F81DBF"/>
    <w:rsid w:val="00F83527"/>
    <w:rsid w:val="00FA47A0"/>
    <w:rsid w:val="00FB1CF3"/>
    <w:rsid w:val="00FB26E1"/>
    <w:rsid w:val="00FB31E0"/>
    <w:rsid w:val="00FB51B5"/>
    <w:rsid w:val="00FC2F92"/>
    <w:rsid w:val="00FC7E6D"/>
    <w:rsid w:val="00FD40A2"/>
    <w:rsid w:val="00FD4253"/>
    <w:rsid w:val="00FD583F"/>
    <w:rsid w:val="00FD7488"/>
    <w:rsid w:val="00FD7DE9"/>
    <w:rsid w:val="00FF16B4"/>
    <w:rsid w:val="00FF752A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DBFA2"/>
  <w15:docId w15:val="{4818A444-8844-463C-96E9-7F22D91A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table" w:styleId="TableauGrille1Clair">
    <w:name w:val="Grid Table 1 Light"/>
    <w:basedOn w:val="TableauNormal"/>
    <w:uiPriority w:val="46"/>
    <w:rsid w:val="002F0A2E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6">
    <w:name w:val="Grid Table 5 Dark Accent 6"/>
    <w:basedOn w:val="TableauNormal"/>
    <w:uiPriority w:val="50"/>
    <w:rsid w:val="002F0A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F59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paragraph" w:styleId="Paragraphedeliste">
    <w:name w:val="List Paragraph"/>
    <w:basedOn w:val="Normal"/>
    <w:uiPriority w:val="34"/>
    <w:unhideWhenUsed/>
    <w:qFormat/>
    <w:rsid w:val="00DB4D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45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fr-FR"/>
    </w:rPr>
  </w:style>
  <w:style w:type="character" w:customStyle="1" w:styleId="gmaildefault">
    <w:name w:val="gmail_default"/>
    <w:basedOn w:val="Policepardfaut"/>
    <w:rsid w:val="00445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pexels.com/photo/selective-focus-photo-of-table-tennis-ball-and-ping-pong-racket-976873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gtt\AppData\Roaming\Microsoft\Templates\Rap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F884ADED824DBB857D5A288B0AE9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B19E69-9FAD-4B6B-AC82-49685481F11F}"/>
      </w:docPartPr>
      <w:docPartBody>
        <w:p w:rsidR="00A12824" w:rsidRDefault="007853D3">
          <w:pPr>
            <w:pStyle w:val="79F884ADED824DBB857D5A288B0AE9FB"/>
          </w:pPr>
          <w:r w:rsidRPr="00D86945">
            <w:rPr>
              <w:rStyle w:val="Sous-titreCar"/>
              <w:b/>
              <w:lang w:bidi="fr-FR"/>
            </w:rPr>
            <w:fldChar w:fldCharType="begin"/>
          </w:r>
          <w:r w:rsidRPr="00D86945">
            <w:rPr>
              <w:rStyle w:val="Sous-titreCar"/>
              <w:lang w:bidi="fr-FR"/>
            </w:rPr>
            <w:instrText xml:space="preserve"> DATE  \@ "MMMM d"  \* MERGEFORMAT </w:instrText>
          </w:r>
          <w:r w:rsidRPr="00D86945">
            <w:rPr>
              <w:rStyle w:val="Sous-titreCar"/>
              <w:b/>
              <w:lang w:bidi="fr-FR"/>
            </w:rPr>
            <w:fldChar w:fldCharType="separate"/>
          </w:r>
          <w:r>
            <w:rPr>
              <w:rStyle w:val="Sous-titreCar"/>
              <w:lang w:bidi="fr-FR"/>
            </w:rPr>
            <w:t>décembre 20</w:t>
          </w:r>
          <w:r w:rsidRPr="00D86945">
            <w:rPr>
              <w:rStyle w:val="Sous-titreCar"/>
              <w:b/>
              <w:lang w:bidi="fr-FR"/>
            </w:rPr>
            <w:fldChar w:fldCharType="end"/>
          </w:r>
        </w:p>
      </w:docPartBody>
    </w:docPart>
    <w:docPart>
      <w:docPartPr>
        <w:name w:val="137C792B852C4BE9AF079F47A19C1A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0CF39-1718-4C56-A612-D14A671FD743}"/>
      </w:docPartPr>
      <w:docPartBody>
        <w:p w:rsidR="00A12824" w:rsidRDefault="007853D3">
          <w:pPr>
            <w:pStyle w:val="137C792B852C4BE9AF079F47A19C1AF5"/>
          </w:pPr>
          <w:r>
            <w:rPr>
              <w:lang w:bidi="fr-FR"/>
            </w:rPr>
            <w:t>NOM DE LA SOCIÉTÉ</w:t>
          </w:r>
        </w:p>
      </w:docPartBody>
    </w:docPart>
    <w:docPart>
      <w:docPartPr>
        <w:name w:val="208A18A188B84B20B3F61F4ABB729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164A63-3FCB-4004-A8D6-3FDC8C9D61F6}"/>
      </w:docPartPr>
      <w:docPartBody>
        <w:p w:rsidR="00A12824" w:rsidRDefault="007853D3">
          <w:pPr>
            <w:pStyle w:val="208A18A188B84B20B3F61F4ABB729D67"/>
          </w:pPr>
          <w:r>
            <w:rPr>
              <w:lang w:bidi="fr-FR"/>
            </w:rPr>
            <w:t>Votre 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ESSENCE">
    <w:altName w:val="Eras Medium IT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BB"/>
    <w:rsid w:val="00086DBB"/>
    <w:rsid w:val="001B4990"/>
    <w:rsid w:val="00472EA2"/>
    <w:rsid w:val="005F2B83"/>
    <w:rsid w:val="007853D3"/>
    <w:rsid w:val="007F4B5F"/>
    <w:rsid w:val="00A12824"/>
    <w:rsid w:val="00A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Sous-titreCar">
    <w:name w:val="Sous-titre Car"/>
    <w:basedOn w:val="Policepardfaut"/>
    <w:link w:val="Sous-titre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79F884ADED824DBB857D5A288B0AE9FB">
    <w:name w:val="79F884ADED824DBB857D5A288B0AE9FB"/>
  </w:style>
  <w:style w:type="paragraph" w:customStyle="1" w:styleId="137C792B852C4BE9AF079F47A19C1AF5">
    <w:name w:val="137C792B852C4BE9AF079F47A19C1AF5"/>
  </w:style>
  <w:style w:type="paragraph" w:customStyle="1" w:styleId="208A18A188B84B20B3F61F4ABB729D67">
    <w:name w:val="208A18A188B84B20B3F61F4ABB729D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Hervé PEYRET-LACOMBE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0E1A21-5829-4695-B609-D7A9FBA48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</Template>
  <TotalTime>70</TotalTime>
  <Pages>37</Pages>
  <Words>1046</Words>
  <Characters>5757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Tennis de Table Château-Gontier</dc:creator>
  <cp:keywords/>
  <cp:lastModifiedBy>Tennis de Table Château-Gontier</cp:lastModifiedBy>
  <cp:revision>12</cp:revision>
  <cp:lastPrinted>2021-12-20T15:36:00Z</cp:lastPrinted>
  <dcterms:created xsi:type="dcterms:W3CDTF">2021-12-20T15:34:00Z</dcterms:created>
  <dcterms:modified xsi:type="dcterms:W3CDTF">2021-12-20T22:16:00Z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